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3BA" w:rsidRDefault="009673BA" w:rsidP="0035169E">
      <w:pPr>
        <w:pStyle w:val="UNHCRbignumbers"/>
        <w:tabs>
          <w:tab w:val="left" w:pos="2550"/>
        </w:tabs>
        <w:rPr>
          <w:lang w:val="en-GB"/>
        </w:rPr>
      </w:pPr>
      <w:bookmarkStart w:id="0" w:name="_GoBack"/>
      <w:bookmarkEnd w:id="0"/>
    </w:p>
    <w:p w:rsidR="009673BA" w:rsidRDefault="009673BA" w:rsidP="00AA21AF">
      <w:pPr>
        <w:pStyle w:val="UNHCRbignumbers"/>
        <w:rPr>
          <w:lang w:val="en-GB"/>
        </w:rPr>
      </w:pPr>
    </w:p>
    <w:p w:rsidR="009673BA" w:rsidRDefault="009673BA" w:rsidP="00AA21AF">
      <w:pPr>
        <w:pStyle w:val="UNHCRbignumbers"/>
        <w:rPr>
          <w:lang w:val="en-GB"/>
        </w:rPr>
      </w:pPr>
    </w:p>
    <w:p w:rsidR="00A376C2" w:rsidRPr="00A376C2" w:rsidRDefault="00FA4A2E" w:rsidP="00AA21AF">
      <w:pPr>
        <w:pStyle w:val="UNHCRbignumbers"/>
        <w:rPr>
          <w:lang w:val="en-GB"/>
        </w:rPr>
      </w:pPr>
      <w:r w:rsidRPr="00FA4A2E">
        <w:rPr>
          <w:lang w:val="en-GB"/>
        </w:rPr>
        <w:t>Highlights</w:t>
      </w:r>
    </w:p>
    <w:tbl>
      <w:tblPr>
        <w:tblW w:w="8730" w:type="dxa"/>
        <w:jc w:val="center"/>
        <w:tblBorders>
          <w:insideV w:val="single" w:sz="18" w:space="0" w:color="FFFFFF"/>
        </w:tblBorders>
        <w:shd w:val="clear" w:color="auto" w:fill="E6E6E6"/>
        <w:tblCellMar>
          <w:top w:w="113" w:type="dxa"/>
          <w:bottom w:w="113" w:type="dxa"/>
        </w:tblCellMar>
        <w:tblLook w:val="04A0" w:firstRow="1" w:lastRow="0" w:firstColumn="1" w:lastColumn="0" w:noHBand="0" w:noVBand="1"/>
      </w:tblPr>
      <w:tblGrid>
        <w:gridCol w:w="2170"/>
        <w:gridCol w:w="1752"/>
        <w:gridCol w:w="676"/>
        <w:gridCol w:w="2237"/>
        <w:gridCol w:w="1895"/>
      </w:tblGrid>
      <w:tr w:rsidR="008651F3" w:rsidRPr="008651F3" w:rsidTr="0035169E">
        <w:trPr>
          <w:trHeight w:val="3391"/>
          <w:jc w:val="center"/>
        </w:trPr>
        <w:tc>
          <w:tcPr>
            <w:tcW w:w="2170" w:type="dxa"/>
            <w:shd w:val="clear" w:color="auto" w:fill="E6E6E6"/>
          </w:tcPr>
          <w:p w:rsidR="0083411C" w:rsidRPr="008651F3" w:rsidRDefault="00DC70D5" w:rsidP="006B088B">
            <w:pPr>
              <w:spacing w:after="0"/>
              <w:rPr>
                <w:sz w:val="36"/>
                <w:lang w:val="en-GB"/>
              </w:rPr>
            </w:pPr>
            <w:r>
              <w:rPr>
                <w:sz w:val="36"/>
                <w:lang w:val="en-GB"/>
              </w:rPr>
              <w:t>25</w:t>
            </w:r>
          </w:p>
          <w:p w:rsidR="0083411C" w:rsidRPr="008651F3" w:rsidRDefault="000E34C9" w:rsidP="0035169E">
            <w:pPr>
              <w:jc w:val="both"/>
              <w:rPr>
                <w:rFonts w:asciiTheme="minorHAnsi" w:hAnsiTheme="minorHAnsi"/>
                <w:sz w:val="18"/>
                <w:szCs w:val="18"/>
              </w:rPr>
            </w:pPr>
            <w:r w:rsidRPr="00DC70D5">
              <w:rPr>
                <w:rFonts w:asciiTheme="minorHAnsi" w:hAnsiTheme="minorHAnsi"/>
                <w:sz w:val="18"/>
                <w:szCs w:val="18"/>
              </w:rPr>
              <w:t>Voluntary</w:t>
            </w:r>
            <w:r>
              <w:rPr>
                <w:rFonts w:asciiTheme="minorHAnsi" w:hAnsiTheme="minorHAnsi"/>
                <w:sz w:val="18"/>
                <w:szCs w:val="18"/>
              </w:rPr>
              <w:t xml:space="preserve"> </w:t>
            </w:r>
            <w:r w:rsidR="00DC70D5" w:rsidRPr="00DC70D5">
              <w:rPr>
                <w:rFonts w:asciiTheme="minorHAnsi" w:hAnsiTheme="minorHAnsi"/>
                <w:sz w:val="18"/>
                <w:szCs w:val="18"/>
              </w:rPr>
              <w:t>repatriation</w:t>
            </w:r>
            <w:r>
              <w:rPr>
                <w:rFonts w:asciiTheme="minorHAnsi" w:hAnsiTheme="minorHAnsi"/>
                <w:sz w:val="18"/>
                <w:szCs w:val="18"/>
              </w:rPr>
              <w:t>:</w:t>
            </w:r>
            <w:r w:rsidR="00DC70D5">
              <w:t xml:space="preserve"> </w:t>
            </w:r>
            <w:r w:rsidR="00DC70D5" w:rsidRPr="00DC70D5">
              <w:rPr>
                <w:rFonts w:asciiTheme="minorHAnsi" w:hAnsiTheme="minorHAnsi"/>
                <w:sz w:val="18"/>
                <w:szCs w:val="18"/>
              </w:rPr>
              <w:t xml:space="preserve">seven (07) </w:t>
            </w:r>
            <w:r w:rsidR="00DC70D5">
              <w:rPr>
                <w:rFonts w:asciiTheme="minorHAnsi" w:hAnsiTheme="minorHAnsi"/>
                <w:sz w:val="18"/>
                <w:szCs w:val="18"/>
              </w:rPr>
              <w:t>Ivorian</w:t>
            </w:r>
            <w:r w:rsidR="00DC70D5" w:rsidRPr="008651F3">
              <w:rPr>
                <w:rFonts w:asciiTheme="minorHAnsi" w:hAnsiTheme="minorHAnsi"/>
                <w:sz w:val="18"/>
                <w:szCs w:val="18"/>
              </w:rPr>
              <w:t xml:space="preserve"> </w:t>
            </w:r>
            <w:r w:rsidR="00DC70D5" w:rsidRPr="00DC70D5">
              <w:rPr>
                <w:rFonts w:asciiTheme="minorHAnsi" w:hAnsiTheme="minorHAnsi"/>
                <w:sz w:val="18"/>
                <w:szCs w:val="18"/>
              </w:rPr>
              <w:t xml:space="preserve">families of twenty-five (25) individuals were entered on the departure list. Arrangements are underway to facilitate the departure of these families in safety and dignity during the first fortnight of August. </w:t>
            </w:r>
          </w:p>
        </w:tc>
        <w:tc>
          <w:tcPr>
            <w:tcW w:w="2428" w:type="dxa"/>
            <w:gridSpan w:val="2"/>
            <w:shd w:val="clear" w:color="auto" w:fill="E6E6E6"/>
          </w:tcPr>
          <w:p w:rsidR="0083411C" w:rsidRPr="008651F3" w:rsidRDefault="0083411C" w:rsidP="006B088B">
            <w:pPr>
              <w:spacing w:after="0"/>
              <w:rPr>
                <w:sz w:val="36"/>
                <w:lang w:val="en-GB"/>
              </w:rPr>
            </w:pPr>
            <w:r w:rsidRPr="008651F3">
              <w:rPr>
                <w:sz w:val="36"/>
                <w:lang w:val="en-GB"/>
              </w:rPr>
              <w:t xml:space="preserve"> </w:t>
            </w:r>
            <w:r w:rsidR="00DC70D5">
              <w:rPr>
                <w:sz w:val="36"/>
                <w:lang w:val="en-GB"/>
              </w:rPr>
              <w:t>30</w:t>
            </w:r>
          </w:p>
          <w:p w:rsidR="0083411C" w:rsidRPr="008651F3" w:rsidRDefault="00DC70D5" w:rsidP="0035169E">
            <w:pPr>
              <w:jc w:val="both"/>
              <w:rPr>
                <w:sz w:val="20"/>
                <w:szCs w:val="20"/>
              </w:rPr>
            </w:pPr>
            <w:r w:rsidRPr="00DC70D5">
              <w:rPr>
                <w:sz w:val="20"/>
                <w:szCs w:val="20"/>
                <w:lang w:val="en-GB"/>
              </w:rPr>
              <w:t>From May to 31 July 2017, thirty (30) new births were regularized and recorded in the database.</w:t>
            </w:r>
          </w:p>
        </w:tc>
        <w:tc>
          <w:tcPr>
            <w:tcW w:w="2237" w:type="dxa"/>
            <w:shd w:val="clear" w:color="auto" w:fill="E6E6E6"/>
          </w:tcPr>
          <w:p w:rsidR="0035169E" w:rsidRDefault="0035169E" w:rsidP="0035169E">
            <w:pPr>
              <w:spacing w:after="0"/>
              <w:jc w:val="both"/>
              <w:rPr>
                <w:sz w:val="36"/>
                <w:lang w:val="en-GB"/>
              </w:rPr>
            </w:pPr>
            <w:r>
              <w:rPr>
                <w:sz w:val="36"/>
                <w:lang w:val="en-GB"/>
              </w:rPr>
              <w:t>20</w:t>
            </w:r>
          </w:p>
          <w:p w:rsidR="0083411C" w:rsidRPr="0035169E" w:rsidRDefault="0035169E" w:rsidP="0035169E">
            <w:pPr>
              <w:jc w:val="both"/>
              <w:rPr>
                <w:sz w:val="20"/>
                <w:szCs w:val="20"/>
                <w:lang w:val="en-GB"/>
              </w:rPr>
            </w:pPr>
            <w:r>
              <w:rPr>
                <w:sz w:val="20"/>
                <w:szCs w:val="20"/>
                <w:lang w:val="en-GB"/>
              </w:rPr>
              <w:t>C</w:t>
            </w:r>
            <w:r w:rsidRPr="0035169E">
              <w:rPr>
                <w:sz w:val="20"/>
                <w:szCs w:val="20"/>
                <w:lang w:val="en-GB"/>
              </w:rPr>
              <w:t xml:space="preserve">andidates did the </w:t>
            </w:r>
            <w:r>
              <w:rPr>
                <w:sz w:val="20"/>
                <w:szCs w:val="20"/>
                <w:lang w:val="en-GB"/>
              </w:rPr>
              <w:t xml:space="preserve">BEPC </w:t>
            </w:r>
            <w:r w:rsidRPr="0035169E">
              <w:rPr>
                <w:sz w:val="20"/>
                <w:szCs w:val="20"/>
                <w:lang w:val="en-GB"/>
              </w:rPr>
              <w:t>exam of which 07 girls and all have passed, a success rate of 100%.</w:t>
            </w:r>
          </w:p>
        </w:tc>
        <w:tc>
          <w:tcPr>
            <w:tcW w:w="1895" w:type="dxa"/>
            <w:shd w:val="clear" w:color="auto" w:fill="E6E6E6"/>
          </w:tcPr>
          <w:p w:rsidR="001D70A5" w:rsidRPr="008651F3" w:rsidRDefault="0035169E" w:rsidP="001D70A5">
            <w:pPr>
              <w:spacing w:after="0"/>
              <w:rPr>
                <w:rFonts w:eastAsia="Times New Roman"/>
                <w:bCs/>
                <w:sz w:val="36"/>
                <w:szCs w:val="36"/>
              </w:rPr>
            </w:pPr>
            <w:r>
              <w:rPr>
                <w:rFonts w:eastAsia="Times New Roman"/>
                <w:bCs/>
                <w:sz w:val="36"/>
                <w:szCs w:val="36"/>
              </w:rPr>
              <w:t>35</w:t>
            </w:r>
          </w:p>
          <w:p w:rsidR="0083411C" w:rsidRPr="008651F3" w:rsidRDefault="0035169E" w:rsidP="0035169E">
            <w:pPr>
              <w:spacing w:after="0"/>
              <w:jc w:val="both"/>
              <w:rPr>
                <w:sz w:val="18"/>
                <w:szCs w:val="18"/>
                <w:lang w:val="en-GB"/>
              </w:rPr>
            </w:pPr>
            <w:r w:rsidRPr="0035169E">
              <w:rPr>
                <w:rFonts w:eastAsia="Times New Roman"/>
                <w:bCs/>
                <w:sz w:val="18"/>
                <w:szCs w:val="18"/>
              </w:rPr>
              <w:t xml:space="preserve">Ivoirians were resettled in Canada, including 10 from Conakry and 25 from </w:t>
            </w:r>
            <w:proofErr w:type="spellStart"/>
            <w:r w:rsidRPr="0035169E">
              <w:rPr>
                <w:rFonts w:eastAsia="Times New Roman"/>
                <w:bCs/>
                <w:sz w:val="18"/>
                <w:szCs w:val="18"/>
              </w:rPr>
              <w:t>Nzérékoré</w:t>
            </w:r>
            <w:proofErr w:type="spellEnd"/>
            <w:r w:rsidRPr="0035169E">
              <w:rPr>
                <w:rFonts w:eastAsia="Times New Roman"/>
                <w:bCs/>
                <w:sz w:val="18"/>
                <w:szCs w:val="18"/>
              </w:rPr>
              <w:t xml:space="preserve">. In total, from January to July 2017, 61 people </w:t>
            </w:r>
            <w:r w:rsidR="00BD74D6">
              <w:rPr>
                <w:rFonts w:eastAsia="Times New Roman"/>
                <w:bCs/>
                <w:sz w:val="18"/>
                <w:szCs w:val="18"/>
              </w:rPr>
              <w:t>left for Canada, including one L</w:t>
            </w:r>
            <w:r w:rsidR="00BD74D6" w:rsidRPr="0035169E">
              <w:rPr>
                <w:rFonts w:eastAsia="Times New Roman"/>
                <w:bCs/>
                <w:sz w:val="18"/>
                <w:szCs w:val="18"/>
              </w:rPr>
              <w:t>iberian</w:t>
            </w:r>
            <w:r w:rsidRPr="0035169E">
              <w:rPr>
                <w:rFonts w:eastAsia="Times New Roman"/>
                <w:bCs/>
                <w:sz w:val="18"/>
                <w:szCs w:val="18"/>
              </w:rPr>
              <w:t xml:space="preserve"> and 60</w:t>
            </w:r>
            <w:r w:rsidR="00BD74D6">
              <w:rPr>
                <w:rFonts w:eastAsia="Times New Roman"/>
                <w:bCs/>
                <w:sz w:val="18"/>
                <w:szCs w:val="18"/>
              </w:rPr>
              <w:t xml:space="preserve"> </w:t>
            </w:r>
            <w:proofErr w:type="spellStart"/>
            <w:r w:rsidR="00BD74D6">
              <w:rPr>
                <w:rFonts w:eastAsia="Times New Roman"/>
                <w:bCs/>
                <w:sz w:val="18"/>
                <w:szCs w:val="18"/>
              </w:rPr>
              <w:t>I</w:t>
            </w:r>
            <w:r w:rsidR="00BD74D6" w:rsidRPr="0035169E">
              <w:rPr>
                <w:rFonts w:eastAsia="Times New Roman"/>
                <w:bCs/>
                <w:sz w:val="18"/>
                <w:szCs w:val="18"/>
              </w:rPr>
              <w:t>vorian</w:t>
            </w:r>
            <w:r w:rsidR="00BD74D6">
              <w:rPr>
                <w:rFonts w:eastAsia="Times New Roman"/>
                <w:bCs/>
                <w:sz w:val="18"/>
                <w:szCs w:val="18"/>
              </w:rPr>
              <w:t>s</w:t>
            </w:r>
            <w:proofErr w:type="spellEnd"/>
            <w:r w:rsidRPr="0035169E">
              <w:rPr>
                <w:rFonts w:eastAsia="Times New Roman"/>
                <w:bCs/>
                <w:sz w:val="18"/>
                <w:szCs w:val="18"/>
              </w:rPr>
              <w:t>.</w:t>
            </w:r>
          </w:p>
        </w:tc>
      </w:tr>
      <w:tr w:rsidR="0083411C" w:rsidRPr="000A7272" w:rsidTr="00CC1B86">
        <w:tblPrEx>
          <w:tblBorders>
            <w:insideV w:val="none" w:sz="0" w:space="0" w:color="auto"/>
          </w:tblBorders>
          <w:shd w:val="clear" w:color="auto" w:fill="auto"/>
          <w:tblCellMar>
            <w:top w:w="0" w:type="dxa"/>
            <w:bottom w:w="0" w:type="dxa"/>
          </w:tblCellMar>
        </w:tblPrEx>
        <w:trPr>
          <w:jc w:val="center"/>
        </w:trPr>
        <w:tc>
          <w:tcPr>
            <w:tcW w:w="3922" w:type="dxa"/>
            <w:gridSpan w:val="2"/>
            <w:shd w:val="clear" w:color="auto" w:fill="auto"/>
          </w:tcPr>
          <w:p w:rsidR="0083411C" w:rsidRPr="000A7272" w:rsidRDefault="0083411C" w:rsidP="00A376C2">
            <w:pPr>
              <w:pStyle w:val="UNHCRcontentheading2"/>
              <w:spacing w:before="0" w:after="0"/>
              <w:contextualSpacing/>
            </w:pPr>
            <w:r w:rsidRPr="000A7272">
              <w:t>Population of concern</w:t>
            </w:r>
          </w:p>
        </w:tc>
        <w:tc>
          <w:tcPr>
            <w:tcW w:w="4808" w:type="dxa"/>
            <w:gridSpan w:val="3"/>
            <w:shd w:val="clear" w:color="auto" w:fill="auto"/>
          </w:tcPr>
          <w:p w:rsidR="0083411C" w:rsidRDefault="0083411C" w:rsidP="00A376C2">
            <w:pPr>
              <w:pStyle w:val="UNHCRcontentheading2"/>
              <w:spacing w:before="0" w:after="0"/>
              <w:contextualSpacing/>
            </w:pPr>
          </w:p>
          <w:p w:rsidR="0083411C" w:rsidRPr="000A7272" w:rsidRDefault="0083411C" w:rsidP="00A376C2">
            <w:pPr>
              <w:pStyle w:val="UNHCRcontentheading2"/>
              <w:spacing w:before="0" w:after="0"/>
              <w:contextualSpacing/>
            </w:pPr>
            <w:r w:rsidRPr="000A7272">
              <w:t>Funding</w:t>
            </w:r>
          </w:p>
        </w:tc>
      </w:tr>
      <w:tr w:rsidR="0083411C" w:rsidRPr="000A7272" w:rsidTr="00CC1B86">
        <w:tblPrEx>
          <w:tblBorders>
            <w:insideV w:val="none" w:sz="0" w:space="0" w:color="auto"/>
          </w:tblBorders>
          <w:shd w:val="clear" w:color="auto" w:fill="auto"/>
          <w:tblCellMar>
            <w:top w:w="0" w:type="dxa"/>
            <w:bottom w:w="0" w:type="dxa"/>
          </w:tblCellMar>
        </w:tblPrEx>
        <w:trPr>
          <w:jc w:val="center"/>
        </w:trPr>
        <w:tc>
          <w:tcPr>
            <w:tcW w:w="3922" w:type="dxa"/>
            <w:gridSpan w:val="2"/>
            <w:shd w:val="clear" w:color="auto" w:fill="auto"/>
          </w:tcPr>
          <w:p w:rsidR="0083411C" w:rsidRPr="008651F3" w:rsidRDefault="0083411C" w:rsidP="0018794F">
            <w:pPr>
              <w:pStyle w:val="UNHCRtabletext"/>
              <w:rPr>
                <w:color w:val="auto"/>
              </w:rPr>
            </w:pPr>
            <w:r w:rsidRPr="008651F3">
              <w:rPr>
                <w:color w:val="auto"/>
              </w:rPr>
              <w:t xml:space="preserve">A total of  </w:t>
            </w:r>
            <w:r w:rsidR="00AD63CE">
              <w:rPr>
                <w:rStyle w:val="UNHCRbignumberbox"/>
                <w:b/>
                <w:sz w:val="32"/>
              </w:rPr>
              <w:t>5</w:t>
            </w:r>
            <w:r w:rsidR="00EE7828">
              <w:rPr>
                <w:rStyle w:val="UNHCRbignumberbox"/>
                <w:b/>
                <w:sz w:val="32"/>
              </w:rPr>
              <w:t>,105</w:t>
            </w:r>
            <w:r w:rsidR="00EE339A" w:rsidRPr="008651F3">
              <w:rPr>
                <w:rStyle w:val="UNHCRbignumberbox"/>
                <w:color w:val="auto"/>
                <w:sz w:val="32"/>
              </w:rPr>
              <w:t xml:space="preserve"> </w:t>
            </w:r>
            <w:r w:rsidRPr="008651F3">
              <w:rPr>
                <w:color w:val="auto"/>
              </w:rPr>
              <w:t>people of concern</w:t>
            </w:r>
          </w:p>
          <w:p w:rsidR="0083411C" w:rsidRPr="008651F3" w:rsidRDefault="0083411C" w:rsidP="0018794F">
            <w:pPr>
              <w:pStyle w:val="UNHCRgraphtitle"/>
              <w:rPr>
                <w:color w:val="auto"/>
              </w:rPr>
            </w:pPr>
            <w:r w:rsidRPr="008651F3">
              <w:rPr>
                <w:color w:val="auto"/>
              </w:rPr>
              <w:t>By country of origin</w:t>
            </w:r>
          </w:p>
          <w:tbl>
            <w:tblPr>
              <w:tblW w:w="3402" w:type="dxa"/>
              <w:tblBorders>
                <w:top w:val="single" w:sz="4" w:space="0" w:color="404040"/>
                <w:bottom w:val="single" w:sz="4" w:space="0" w:color="404040"/>
              </w:tblBorders>
              <w:tblCellMar>
                <w:top w:w="57" w:type="dxa"/>
                <w:bottom w:w="57" w:type="dxa"/>
              </w:tblCellMar>
              <w:tblLook w:val="04E0" w:firstRow="1" w:lastRow="1" w:firstColumn="1" w:lastColumn="0" w:noHBand="0" w:noVBand="1"/>
            </w:tblPr>
            <w:tblGrid>
              <w:gridCol w:w="1700"/>
              <w:gridCol w:w="1702"/>
            </w:tblGrid>
            <w:tr w:rsidR="008651F3" w:rsidRPr="008651F3" w:rsidTr="000A7272">
              <w:tc>
                <w:tcPr>
                  <w:tcW w:w="1322" w:type="dxa"/>
                  <w:tcBorders>
                    <w:top w:val="nil"/>
                    <w:left w:val="nil"/>
                    <w:bottom w:val="single" w:sz="4" w:space="0" w:color="404040"/>
                    <w:right w:val="nil"/>
                    <w:tl2br w:val="nil"/>
                    <w:tr2bl w:val="nil"/>
                  </w:tcBorders>
                  <w:shd w:val="clear" w:color="auto" w:fill="auto"/>
                </w:tcPr>
                <w:p w:rsidR="0083411C" w:rsidRPr="008651F3" w:rsidRDefault="0083411C" w:rsidP="00C07953">
                  <w:pPr>
                    <w:pStyle w:val="UNHCRtabletext"/>
                    <w:rPr>
                      <w:b/>
                      <w:color w:val="auto"/>
                    </w:rPr>
                  </w:pPr>
                  <w:r w:rsidRPr="008651F3">
                    <w:rPr>
                      <w:b/>
                      <w:color w:val="auto"/>
                    </w:rPr>
                    <w:t>Country</w:t>
                  </w:r>
                </w:p>
              </w:tc>
              <w:tc>
                <w:tcPr>
                  <w:tcW w:w="1323" w:type="dxa"/>
                  <w:tcBorders>
                    <w:top w:val="nil"/>
                    <w:left w:val="nil"/>
                    <w:bottom w:val="single" w:sz="4" w:space="0" w:color="404040"/>
                    <w:right w:val="nil"/>
                    <w:tl2br w:val="nil"/>
                    <w:tr2bl w:val="nil"/>
                  </w:tcBorders>
                  <w:shd w:val="clear" w:color="auto" w:fill="auto"/>
                </w:tcPr>
                <w:p w:rsidR="0083411C" w:rsidRPr="008651F3" w:rsidRDefault="0083411C" w:rsidP="000A7272">
                  <w:pPr>
                    <w:pStyle w:val="UNHCRtabletext"/>
                    <w:jc w:val="right"/>
                    <w:rPr>
                      <w:b/>
                      <w:color w:val="auto"/>
                    </w:rPr>
                  </w:pPr>
                  <w:r w:rsidRPr="008651F3">
                    <w:rPr>
                      <w:b/>
                      <w:color w:val="auto"/>
                    </w:rPr>
                    <w:t xml:space="preserve">Total </w:t>
                  </w:r>
                  <w:proofErr w:type="spellStart"/>
                  <w:r w:rsidRPr="008651F3">
                    <w:rPr>
                      <w:b/>
                      <w:color w:val="auto"/>
                    </w:rPr>
                    <w:t>PoC</w:t>
                  </w:r>
                  <w:proofErr w:type="spellEnd"/>
                </w:p>
              </w:tc>
            </w:tr>
            <w:tr w:rsidR="008651F3" w:rsidRPr="008651F3" w:rsidTr="00CC1B86">
              <w:trPr>
                <w:trHeight w:val="186"/>
              </w:trPr>
              <w:tc>
                <w:tcPr>
                  <w:tcW w:w="1322" w:type="dxa"/>
                  <w:shd w:val="clear" w:color="auto" w:fill="auto"/>
                </w:tcPr>
                <w:p w:rsidR="0083411C" w:rsidRPr="008651F3" w:rsidRDefault="0083411C" w:rsidP="00C07953">
                  <w:pPr>
                    <w:pStyle w:val="UNHCRtabletext"/>
                    <w:rPr>
                      <w:color w:val="auto"/>
                    </w:rPr>
                  </w:pPr>
                  <w:r w:rsidRPr="008651F3">
                    <w:rPr>
                      <w:color w:val="auto"/>
                    </w:rPr>
                    <w:t>Cote d’Ivoire</w:t>
                  </w:r>
                </w:p>
              </w:tc>
              <w:tc>
                <w:tcPr>
                  <w:tcW w:w="1323" w:type="dxa"/>
                  <w:shd w:val="clear" w:color="auto" w:fill="auto"/>
                </w:tcPr>
                <w:p w:rsidR="0083411C" w:rsidRPr="008651F3" w:rsidRDefault="00AD63CE" w:rsidP="00BF0B68">
                  <w:pPr>
                    <w:pStyle w:val="UNHCRtabletext"/>
                    <w:jc w:val="right"/>
                    <w:rPr>
                      <w:color w:val="auto"/>
                    </w:rPr>
                  </w:pPr>
                  <w:r>
                    <w:rPr>
                      <w:color w:val="auto"/>
                    </w:rPr>
                    <w:t>4,5</w:t>
                  </w:r>
                  <w:r w:rsidR="000E34C9">
                    <w:rPr>
                      <w:color w:val="auto"/>
                    </w:rPr>
                    <w:t>21</w:t>
                  </w:r>
                </w:p>
              </w:tc>
            </w:tr>
            <w:tr w:rsidR="008651F3" w:rsidRPr="008651F3" w:rsidTr="000A7272">
              <w:tc>
                <w:tcPr>
                  <w:tcW w:w="1322" w:type="dxa"/>
                  <w:shd w:val="clear" w:color="auto" w:fill="auto"/>
                </w:tcPr>
                <w:p w:rsidR="0083411C" w:rsidRPr="008651F3" w:rsidRDefault="0083411C" w:rsidP="00C07953">
                  <w:pPr>
                    <w:pStyle w:val="UNHCRtabletext"/>
                    <w:rPr>
                      <w:color w:val="auto"/>
                    </w:rPr>
                  </w:pPr>
                  <w:r w:rsidRPr="008651F3">
                    <w:rPr>
                      <w:color w:val="auto"/>
                    </w:rPr>
                    <w:t>Liberia</w:t>
                  </w:r>
                </w:p>
              </w:tc>
              <w:tc>
                <w:tcPr>
                  <w:tcW w:w="1323" w:type="dxa"/>
                  <w:shd w:val="clear" w:color="auto" w:fill="auto"/>
                </w:tcPr>
                <w:p w:rsidR="0083411C" w:rsidRPr="008651F3" w:rsidRDefault="000E34C9" w:rsidP="000A7272">
                  <w:pPr>
                    <w:pStyle w:val="UNHCRtabletext"/>
                    <w:jc w:val="right"/>
                    <w:rPr>
                      <w:color w:val="auto"/>
                    </w:rPr>
                  </w:pPr>
                  <w:r>
                    <w:rPr>
                      <w:color w:val="auto"/>
                    </w:rPr>
                    <w:t>289</w:t>
                  </w:r>
                </w:p>
              </w:tc>
            </w:tr>
            <w:tr w:rsidR="008651F3" w:rsidRPr="008651F3" w:rsidTr="00CC1B86">
              <w:trPr>
                <w:trHeight w:val="189"/>
              </w:trPr>
              <w:tc>
                <w:tcPr>
                  <w:tcW w:w="1322" w:type="dxa"/>
                  <w:shd w:val="clear" w:color="auto" w:fill="auto"/>
                </w:tcPr>
                <w:p w:rsidR="0083411C" w:rsidRPr="008651F3" w:rsidRDefault="0083411C" w:rsidP="00C07953">
                  <w:pPr>
                    <w:pStyle w:val="UNHCRtabletext"/>
                    <w:rPr>
                      <w:color w:val="auto"/>
                    </w:rPr>
                  </w:pPr>
                  <w:r w:rsidRPr="008651F3">
                    <w:rPr>
                      <w:color w:val="auto"/>
                    </w:rPr>
                    <w:t>Sierra Leone</w:t>
                  </w:r>
                </w:p>
              </w:tc>
              <w:tc>
                <w:tcPr>
                  <w:tcW w:w="1323" w:type="dxa"/>
                  <w:shd w:val="clear" w:color="auto" w:fill="auto"/>
                </w:tcPr>
                <w:p w:rsidR="0083411C" w:rsidRPr="008651F3" w:rsidRDefault="00F23D1E" w:rsidP="000A7272">
                  <w:pPr>
                    <w:pStyle w:val="UNHCRtabletext"/>
                    <w:jc w:val="right"/>
                    <w:rPr>
                      <w:color w:val="auto"/>
                    </w:rPr>
                  </w:pPr>
                  <w:r>
                    <w:rPr>
                      <w:color w:val="auto"/>
                    </w:rPr>
                    <w:t>1</w:t>
                  </w:r>
                  <w:r w:rsidR="000E34C9">
                    <w:rPr>
                      <w:color w:val="auto"/>
                    </w:rPr>
                    <w:t>85</w:t>
                  </w:r>
                </w:p>
              </w:tc>
            </w:tr>
            <w:tr w:rsidR="008651F3" w:rsidRPr="008651F3" w:rsidTr="00CC1B86">
              <w:trPr>
                <w:trHeight w:val="23"/>
              </w:trPr>
              <w:tc>
                <w:tcPr>
                  <w:tcW w:w="1322" w:type="dxa"/>
                  <w:shd w:val="clear" w:color="auto" w:fill="auto"/>
                </w:tcPr>
                <w:p w:rsidR="0083411C" w:rsidRPr="008651F3" w:rsidRDefault="0083411C" w:rsidP="006E21E7">
                  <w:pPr>
                    <w:pStyle w:val="UNHCRtabletext"/>
                    <w:rPr>
                      <w:color w:val="auto"/>
                    </w:rPr>
                  </w:pPr>
                  <w:r w:rsidRPr="008651F3">
                    <w:rPr>
                      <w:color w:val="auto"/>
                    </w:rPr>
                    <w:t>Others nationalities</w:t>
                  </w:r>
                  <w:r w:rsidRPr="008651F3">
                    <w:rPr>
                      <w:color w:val="auto"/>
                    </w:rPr>
                    <w:tab/>
                  </w:r>
                </w:p>
              </w:tc>
              <w:tc>
                <w:tcPr>
                  <w:tcW w:w="1323" w:type="dxa"/>
                  <w:shd w:val="clear" w:color="auto" w:fill="auto"/>
                </w:tcPr>
                <w:p w:rsidR="0083411C" w:rsidRPr="008651F3" w:rsidRDefault="000E34C9" w:rsidP="000A7272">
                  <w:pPr>
                    <w:pStyle w:val="UNHCRtabletext"/>
                    <w:jc w:val="right"/>
                    <w:rPr>
                      <w:color w:val="auto"/>
                    </w:rPr>
                  </w:pPr>
                  <w:r>
                    <w:rPr>
                      <w:color w:val="auto"/>
                    </w:rPr>
                    <w:t>110</w:t>
                  </w:r>
                </w:p>
              </w:tc>
            </w:tr>
            <w:tr w:rsidR="008651F3" w:rsidRPr="008651F3" w:rsidTr="000A7272">
              <w:tc>
                <w:tcPr>
                  <w:tcW w:w="1322" w:type="dxa"/>
                  <w:tcBorders>
                    <w:top w:val="single" w:sz="4" w:space="0" w:color="404040"/>
                    <w:left w:val="nil"/>
                    <w:bottom w:val="nil"/>
                    <w:right w:val="nil"/>
                    <w:tl2br w:val="nil"/>
                    <w:tr2bl w:val="nil"/>
                  </w:tcBorders>
                  <w:shd w:val="clear" w:color="auto" w:fill="auto"/>
                </w:tcPr>
                <w:p w:rsidR="0083411C" w:rsidRPr="008651F3" w:rsidRDefault="0083411C" w:rsidP="00C07953">
                  <w:pPr>
                    <w:pStyle w:val="UNHCRtabletext"/>
                    <w:rPr>
                      <w:b/>
                      <w:color w:val="auto"/>
                    </w:rPr>
                  </w:pPr>
                  <w:r w:rsidRPr="008651F3">
                    <w:rPr>
                      <w:b/>
                      <w:color w:val="auto"/>
                    </w:rPr>
                    <w:t>Total</w:t>
                  </w:r>
                </w:p>
              </w:tc>
              <w:tc>
                <w:tcPr>
                  <w:tcW w:w="1323" w:type="dxa"/>
                  <w:tcBorders>
                    <w:top w:val="single" w:sz="4" w:space="0" w:color="404040"/>
                    <w:left w:val="nil"/>
                    <w:bottom w:val="nil"/>
                    <w:right w:val="nil"/>
                    <w:tl2br w:val="nil"/>
                    <w:tr2bl w:val="nil"/>
                  </w:tcBorders>
                  <w:shd w:val="clear" w:color="auto" w:fill="auto"/>
                </w:tcPr>
                <w:p w:rsidR="0083411C" w:rsidRPr="008651F3" w:rsidRDefault="00CA5F18" w:rsidP="000A7272">
                  <w:pPr>
                    <w:pStyle w:val="UNHCRtabletext"/>
                    <w:jc w:val="right"/>
                    <w:rPr>
                      <w:b/>
                      <w:color w:val="auto"/>
                    </w:rPr>
                  </w:pPr>
                  <w:r>
                    <w:rPr>
                      <w:b/>
                      <w:color w:val="auto"/>
                    </w:rPr>
                    <w:t>5,</w:t>
                  </w:r>
                  <w:r w:rsidR="000E34C9">
                    <w:rPr>
                      <w:b/>
                      <w:color w:val="auto"/>
                    </w:rPr>
                    <w:t>105</w:t>
                  </w:r>
                </w:p>
              </w:tc>
            </w:tr>
          </w:tbl>
          <w:p w:rsidR="0083411C" w:rsidRPr="008651F3" w:rsidRDefault="0083411C" w:rsidP="0018794F">
            <w:pPr>
              <w:pStyle w:val="UNHCRcontenttext"/>
              <w:rPr>
                <w:color w:val="auto"/>
              </w:rPr>
            </w:pPr>
          </w:p>
        </w:tc>
        <w:tc>
          <w:tcPr>
            <w:tcW w:w="4808" w:type="dxa"/>
            <w:gridSpan w:val="3"/>
            <w:shd w:val="clear" w:color="auto" w:fill="auto"/>
          </w:tcPr>
          <w:p w:rsidR="0083411C" w:rsidRPr="008651F3" w:rsidRDefault="00B369B6" w:rsidP="0018794F">
            <w:pPr>
              <w:pStyle w:val="UNHCRtabletext"/>
              <w:rPr>
                <w:color w:val="auto"/>
                <w:sz w:val="16"/>
              </w:rPr>
            </w:pPr>
            <w:r w:rsidRPr="008651F3">
              <w:rPr>
                <w:rStyle w:val="UNHCRbignumberbox"/>
                <w:color w:val="auto"/>
                <w:sz w:val="32"/>
              </w:rPr>
              <w:t xml:space="preserve">USD  </w:t>
            </w:r>
            <w:r w:rsidR="00AA21AF">
              <w:rPr>
                <w:rStyle w:val="UNHCRbignumberbox"/>
                <w:color w:val="auto"/>
                <w:sz w:val="32"/>
              </w:rPr>
              <w:t>4</w:t>
            </w:r>
            <w:r w:rsidRPr="008651F3">
              <w:rPr>
                <w:rStyle w:val="UNHCRbignumberbox"/>
                <w:color w:val="auto"/>
                <w:sz w:val="32"/>
              </w:rPr>
              <w:t>,4</w:t>
            </w:r>
            <w:r w:rsidR="00AA21AF">
              <w:rPr>
                <w:rStyle w:val="UNHCRbignumberbox"/>
                <w:color w:val="auto"/>
                <w:sz w:val="32"/>
              </w:rPr>
              <w:t>71</w:t>
            </w:r>
            <w:r w:rsidRPr="008651F3">
              <w:rPr>
                <w:rStyle w:val="UNHCRbignumberbox"/>
                <w:color w:val="auto"/>
                <w:sz w:val="32"/>
              </w:rPr>
              <w:t>,</w:t>
            </w:r>
            <w:r w:rsidR="00AA21AF">
              <w:rPr>
                <w:rStyle w:val="UNHCRbignumberbox"/>
                <w:color w:val="auto"/>
                <w:sz w:val="32"/>
              </w:rPr>
              <w:t>017</w:t>
            </w:r>
            <w:r w:rsidRPr="008651F3">
              <w:rPr>
                <w:rStyle w:val="UNHCRbignumberbox"/>
                <w:color w:val="auto"/>
                <w:sz w:val="32"/>
              </w:rPr>
              <w:t xml:space="preserve">  </w:t>
            </w:r>
            <w:r w:rsidR="0083411C" w:rsidRPr="008651F3">
              <w:rPr>
                <w:color w:val="auto"/>
                <w:sz w:val="16"/>
              </w:rPr>
              <w:t xml:space="preserve">requested </w:t>
            </w:r>
          </w:p>
          <w:p w:rsidR="0083411C" w:rsidRPr="008651F3" w:rsidRDefault="0083411C" w:rsidP="0018794F">
            <w:pPr>
              <w:pStyle w:val="UNHCRcontenttext"/>
              <w:rPr>
                <w:color w:val="auto"/>
              </w:rPr>
            </w:pPr>
            <w:r w:rsidRPr="008651F3">
              <w:rPr>
                <w:rFonts w:cs="Arial"/>
                <w:noProof/>
                <w:color w:val="auto"/>
                <w:sz w:val="16"/>
                <w:szCs w:val="16"/>
                <w:lang w:val="fr-FR" w:eastAsia="fr-FR"/>
              </w:rPr>
              <w:drawing>
                <wp:inline distT="0" distB="0" distL="0" distR="0" wp14:anchorId="477E6C98" wp14:editId="5818E586">
                  <wp:extent cx="2685415" cy="1202690"/>
                  <wp:effectExtent l="0" t="0" r="0" b="0"/>
                  <wp:docPr id="9"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rsidR="0013403B" w:rsidRDefault="005567CC" w:rsidP="00E23D17">
      <w:pPr>
        <w:pStyle w:val="UNHCRcontentheading2"/>
        <w:tabs>
          <w:tab w:val="center" w:pos="4536"/>
        </w:tabs>
      </w:pPr>
      <w:r>
        <w:t xml:space="preserve">UNHCR </w:t>
      </w:r>
      <w:r w:rsidRPr="00474059">
        <w:t>Presence</w:t>
      </w:r>
    </w:p>
    <w:tbl>
      <w:tblPr>
        <w:tblW w:w="8460" w:type="dxa"/>
        <w:jc w:val="center"/>
        <w:tblCellMar>
          <w:top w:w="57" w:type="dxa"/>
          <w:bottom w:w="57" w:type="dxa"/>
        </w:tblCellMar>
        <w:tblLook w:val="04A0" w:firstRow="1" w:lastRow="0" w:firstColumn="1" w:lastColumn="0" w:noHBand="0" w:noVBand="1"/>
      </w:tblPr>
      <w:tblGrid>
        <w:gridCol w:w="3888"/>
        <w:gridCol w:w="4572"/>
      </w:tblGrid>
      <w:tr w:rsidR="00474059" w:rsidRPr="000A7272" w:rsidTr="00AA21AF">
        <w:trPr>
          <w:jc w:val="center"/>
        </w:trPr>
        <w:tc>
          <w:tcPr>
            <w:tcW w:w="3888" w:type="dxa"/>
            <w:shd w:val="clear" w:color="auto" w:fill="auto"/>
          </w:tcPr>
          <w:p w:rsidR="00474059" w:rsidRPr="00514607" w:rsidRDefault="00474059" w:rsidP="00474059">
            <w:pPr>
              <w:pStyle w:val="UNHCRgraphtitle"/>
              <w:rPr>
                <w:color w:val="auto"/>
              </w:rPr>
            </w:pPr>
            <w:r w:rsidRPr="00514607">
              <w:rPr>
                <w:color w:val="auto"/>
              </w:rPr>
              <w:t>Staff:</w:t>
            </w:r>
          </w:p>
          <w:p w:rsidR="00474059" w:rsidRPr="00514607" w:rsidRDefault="00A806C1" w:rsidP="00812240">
            <w:pPr>
              <w:pStyle w:val="UNHCRtabletext"/>
              <w:rPr>
                <w:color w:val="auto"/>
              </w:rPr>
            </w:pPr>
            <w:r w:rsidRPr="00514607">
              <w:rPr>
                <w:noProof/>
                <w:color w:val="auto"/>
                <w:lang w:val="fr-FR" w:eastAsia="fr-FR"/>
              </w:rPr>
              <mc:AlternateContent>
                <mc:Choice Requires="wpg">
                  <w:drawing>
                    <wp:anchor distT="0" distB="0" distL="114300" distR="114300" simplePos="0" relativeHeight="251659264" behindDoc="0" locked="0" layoutInCell="1" allowOverlap="1" wp14:anchorId="4E2A2B82" wp14:editId="529A1F1F">
                      <wp:simplePos x="0" y="0"/>
                      <wp:positionH relativeFrom="column">
                        <wp:posOffset>935355</wp:posOffset>
                      </wp:positionH>
                      <wp:positionV relativeFrom="paragraph">
                        <wp:posOffset>132080</wp:posOffset>
                      </wp:positionV>
                      <wp:extent cx="3976886" cy="2901950"/>
                      <wp:effectExtent l="0" t="0" r="508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6886" cy="2901950"/>
                                <a:chOff x="1731" y="-417"/>
                                <a:chExt cx="14976" cy="11955"/>
                              </a:xfrm>
                            </wpg:grpSpPr>
                            <pic:pic xmlns:pic="http://schemas.openxmlformats.org/drawingml/2006/picture">
                              <pic:nvPicPr>
                                <pic:cNvPr id="4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31" y="-417"/>
                                  <a:ext cx="14976" cy="11955"/>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2"/>
                              <wps:cNvSpPr txBox="1">
                                <a:spLocks noChangeArrowheads="1"/>
                              </wps:cNvSpPr>
                              <wps:spPr bwMode="auto">
                                <a:xfrm>
                                  <a:off x="3704" y="158"/>
                                  <a:ext cx="12050" cy="1858"/>
                                </a:xfrm>
                                <a:prstGeom prst="rect">
                                  <a:avLst/>
                                </a:prstGeom>
                                <a:solidFill>
                                  <a:srgbClr val="FFFFFF"/>
                                </a:solidFill>
                                <a:ln w="9525">
                                  <a:solidFill>
                                    <a:srgbClr val="000000"/>
                                  </a:solidFill>
                                  <a:miter lim="800000"/>
                                  <a:headEnd/>
                                  <a:tailEnd/>
                                </a:ln>
                              </wps:spPr>
                              <wps:txbx>
                                <w:txbxContent>
                                  <w:p w:rsidR="00650C0D" w:rsidRPr="003032C4" w:rsidRDefault="00650C0D" w:rsidP="00B56059">
                                    <w:pPr>
                                      <w:spacing w:after="0"/>
                                      <w:jc w:val="center"/>
                                      <w:rPr>
                                        <w:b/>
                                        <w:color w:val="244061"/>
                                        <w:sz w:val="20"/>
                                        <w:szCs w:val="28"/>
                                      </w:rPr>
                                    </w:pPr>
                                    <w:r w:rsidRPr="003032C4">
                                      <w:rPr>
                                        <w:b/>
                                        <w:color w:val="244061"/>
                                        <w:sz w:val="20"/>
                                        <w:szCs w:val="28"/>
                                      </w:rPr>
                                      <w:t>MAPPING OF REFUGEE POPULATION IN GUINEA</w:t>
                                    </w:r>
                                  </w:p>
                                  <w:p w:rsidR="00650C0D" w:rsidRPr="000E2D6D" w:rsidRDefault="00B4154B" w:rsidP="008D2392">
                                    <w:pPr>
                                      <w:tabs>
                                        <w:tab w:val="left" w:pos="1800"/>
                                      </w:tabs>
                                      <w:spacing w:after="0"/>
                                      <w:jc w:val="center"/>
                                      <w:rPr>
                                        <w:b/>
                                        <w:color w:val="943634"/>
                                        <w:sz w:val="18"/>
                                        <w:szCs w:val="28"/>
                                        <w:lang w:val="fr-FR"/>
                                      </w:rPr>
                                    </w:pPr>
                                    <w:r>
                                      <w:rPr>
                                        <w:b/>
                                        <w:color w:val="943634"/>
                                        <w:sz w:val="18"/>
                                        <w:szCs w:val="28"/>
                                        <w:lang w:val="fr-FR"/>
                                      </w:rPr>
                                      <w:t xml:space="preserve">TOTAL REFUGEES: </w:t>
                                    </w:r>
                                    <w:r w:rsidR="005959F2">
                                      <w:rPr>
                                        <w:b/>
                                        <w:color w:val="943634"/>
                                        <w:sz w:val="18"/>
                                        <w:szCs w:val="28"/>
                                        <w:lang w:val="fr-FR"/>
                                      </w:rPr>
                                      <w:t>5,</w:t>
                                    </w:r>
                                    <w:r w:rsidR="00EE7828">
                                      <w:rPr>
                                        <w:b/>
                                        <w:color w:val="943634"/>
                                        <w:sz w:val="18"/>
                                        <w:szCs w:val="28"/>
                                        <w:lang w:val="fr-FR"/>
                                      </w:rPr>
                                      <w:t>105</w:t>
                                    </w:r>
                                  </w:p>
                                  <w:p w:rsidR="00650C0D" w:rsidRPr="003032C4" w:rsidRDefault="00650C0D" w:rsidP="00B56059">
                                    <w:pPr>
                                      <w:spacing w:after="0"/>
                                      <w:jc w:val="center"/>
                                      <w:rPr>
                                        <w:b/>
                                        <w:color w:val="943634"/>
                                        <w:sz w:val="18"/>
                                        <w:szCs w:val="28"/>
                                        <w:lang w:val="fr-FR"/>
                                      </w:rPr>
                                    </w:pPr>
                                    <w:r w:rsidRPr="003032C4">
                                      <w:rPr>
                                        <w:b/>
                                        <w:color w:val="943634"/>
                                        <w:sz w:val="18"/>
                                        <w:szCs w:val="28"/>
                                        <w:lang w:val="fr-FR"/>
                                      </w:rPr>
                                      <w:t>TOTAL DEMANDEURS D’ASILE: 319</w:t>
                                    </w:r>
                                  </w:p>
                                  <w:p w:rsidR="00650C0D" w:rsidRPr="000E2D6D" w:rsidRDefault="00650C0D" w:rsidP="00B56059">
                                    <w:pPr>
                                      <w:spacing w:after="0"/>
                                      <w:jc w:val="center"/>
                                      <w:rPr>
                                        <w:b/>
                                        <w:i/>
                                        <w:sz w:val="12"/>
                                        <w:szCs w:val="18"/>
                                        <w:lang w:val="fr-FR"/>
                                      </w:rPr>
                                    </w:pPr>
                                    <w:r w:rsidRPr="000E2D6D">
                                      <w:rPr>
                                        <w:b/>
                                        <w:i/>
                                        <w:sz w:val="12"/>
                                        <w:szCs w:val="18"/>
                                        <w:lang w:val="fr-FR"/>
                                      </w:rPr>
                                      <w:t>LAST STATISTICAL UPDATE : 30 Août 2014</w:t>
                                    </w:r>
                                  </w:p>
                                  <w:p w:rsidR="00650C0D" w:rsidRPr="000E2D6D" w:rsidRDefault="00650C0D" w:rsidP="00B56059">
                                    <w:pPr>
                                      <w:jc w:val="center"/>
                                      <w:rPr>
                                        <w:b/>
                                        <w:sz w:val="20"/>
                                        <w:szCs w:val="28"/>
                                        <w:lang w:val="fr-FR"/>
                                      </w:rPr>
                                    </w:pPr>
                                  </w:p>
                                  <w:p w:rsidR="00650C0D" w:rsidRPr="000E2D6D" w:rsidRDefault="00650C0D" w:rsidP="00B56059">
                                    <w:pPr>
                                      <w:jc w:val="center"/>
                                      <w:rPr>
                                        <w:b/>
                                        <w:sz w:val="20"/>
                                        <w:szCs w:val="28"/>
                                        <w:lang w:val="fr-FR"/>
                                      </w:rPr>
                                    </w:pPr>
                                  </w:p>
                                </w:txbxContent>
                              </wps:txbx>
                              <wps:bodyPr rot="0" vert="horz" wrap="square" lIns="91440" tIns="45720" rIns="91440" bIns="45720" anchor="t" anchorCtr="0" upright="1">
                                <a:noAutofit/>
                              </wps:bodyPr>
                            </wps:wsp>
                            <wps:wsp>
                              <wps:cNvPr id="42" name="AutoShape 14"/>
                              <wps:cNvSpPr>
                                <a:spLocks noChangeArrowheads="1"/>
                              </wps:cNvSpPr>
                              <wps:spPr bwMode="auto">
                                <a:xfrm>
                                  <a:off x="4151" y="4056"/>
                                  <a:ext cx="2136" cy="1521"/>
                                </a:xfrm>
                                <a:prstGeom prst="wedgeRectCallout">
                                  <a:avLst>
                                    <a:gd name="adj1" fmla="val -42926"/>
                                    <a:gd name="adj2" fmla="val 61046"/>
                                  </a:avLst>
                                </a:prstGeom>
                                <a:solidFill>
                                  <a:srgbClr val="FFFFFF"/>
                                </a:solidFill>
                                <a:ln w="9525">
                                  <a:solidFill>
                                    <a:srgbClr val="000000"/>
                                  </a:solidFill>
                                  <a:miter lim="800000"/>
                                  <a:headEnd/>
                                  <a:tailEnd/>
                                </a:ln>
                              </wps:spPr>
                              <wps:txbx>
                                <w:txbxContent>
                                  <w:p w:rsidR="00650C0D" w:rsidRPr="00EC10E7" w:rsidRDefault="00ED6886" w:rsidP="00B56059">
                                    <w:pPr>
                                      <w:spacing w:after="0" w:line="240" w:lineRule="auto"/>
                                      <w:rPr>
                                        <w:b/>
                                        <w:sz w:val="12"/>
                                      </w:rPr>
                                    </w:pPr>
                                    <w:r w:rsidRPr="00CC1B86">
                                      <w:rPr>
                                        <w:b/>
                                        <w:sz w:val="16"/>
                                      </w:rPr>
                                      <w:t>Conakry</w:t>
                                    </w:r>
                                    <w:r w:rsidR="00982D4A">
                                      <w:rPr>
                                        <w:b/>
                                        <w:sz w:val="12"/>
                                      </w:rPr>
                                      <w:t xml:space="preserve">: </w:t>
                                    </w:r>
                                    <w:r w:rsidR="00496F06" w:rsidRPr="0035169E">
                                      <w:rPr>
                                        <w:b/>
                                        <w:sz w:val="16"/>
                                        <w:szCs w:val="16"/>
                                      </w:rPr>
                                      <w:t>935</w:t>
                                    </w:r>
                                  </w:p>
                                  <w:p w:rsidR="00650C0D" w:rsidRPr="00EC10E7" w:rsidRDefault="00650C0D" w:rsidP="00B56059">
                                    <w:pPr>
                                      <w:spacing w:after="0" w:line="240" w:lineRule="auto"/>
                                      <w:rPr>
                                        <w:sz w:val="12"/>
                                      </w:rPr>
                                    </w:pPr>
                                  </w:p>
                                  <w:p w:rsidR="00650C0D" w:rsidRPr="00EC10E7" w:rsidRDefault="00650C0D" w:rsidP="00B56059">
                                    <w:pPr>
                                      <w:rPr>
                                        <w:sz w:val="12"/>
                                      </w:rPr>
                                    </w:pPr>
                                  </w:p>
                                </w:txbxContent>
                              </wps:txbx>
                              <wps:bodyPr rot="0" vert="horz" wrap="square" lIns="91440" tIns="45720" rIns="91440" bIns="45720" anchor="t" anchorCtr="0" upright="1">
                                <a:noAutofit/>
                              </wps:bodyPr>
                            </wps:wsp>
                            <wps:wsp>
                              <wps:cNvPr id="47" name="AutoShape 19"/>
                              <wps:cNvSpPr>
                                <a:spLocks noChangeArrowheads="1"/>
                              </wps:cNvSpPr>
                              <wps:spPr bwMode="auto">
                                <a:xfrm>
                                  <a:off x="10662" y="6489"/>
                                  <a:ext cx="3497" cy="1450"/>
                                </a:xfrm>
                                <a:prstGeom prst="wedgeRectCallout">
                                  <a:avLst>
                                    <a:gd name="adj1" fmla="val 96672"/>
                                    <a:gd name="adj2" fmla="val 6277"/>
                                  </a:avLst>
                                </a:prstGeom>
                                <a:solidFill>
                                  <a:srgbClr val="FFFFFF"/>
                                </a:solidFill>
                                <a:ln w="9525">
                                  <a:solidFill>
                                    <a:srgbClr val="000000"/>
                                  </a:solidFill>
                                  <a:miter lim="800000"/>
                                  <a:headEnd/>
                                  <a:tailEnd/>
                                </a:ln>
                              </wps:spPr>
                              <wps:txbx>
                                <w:txbxContent>
                                  <w:p w:rsidR="00650C0D" w:rsidRPr="00CC1B86" w:rsidRDefault="00F77251" w:rsidP="00B56059">
                                    <w:pPr>
                                      <w:spacing w:after="0" w:line="240" w:lineRule="auto"/>
                                      <w:rPr>
                                        <w:b/>
                                        <w:sz w:val="18"/>
                                        <w:szCs w:val="12"/>
                                        <w:lang w:val="fr-FR"/>
                                      </w:rPr>
                                    </w:pPr>
                                    <w:r w:rsidRPr="00CC1B86">
                                      <w:rPr>
                                        <w:b/>
                                        <w:sz w:val="16"/>
                                        <w:szCs w:val="12"/>
                                        <w:lang w:val="fr-FR"/>
                                      </w:rPr>
                                      <w:t>Zone</w:t>
                                    </w:r>
                                    <w:r w:rsidR="009673BA">
                                      <w:rPr>
                                        <w:b/>
                                        <w:sz w:val="16"/>
                                        <w:szCs w:val="12"/>
                                        <w:lang w:val="fr-FR"/>
                                      </w:rPr>
                                      <w:t xml:space="preserve"> </w:t>
                                    </w:r>
                                    <w:proofErr w:type="spellStart"/>
                                    <w:r w:rsidR="00EE7828">
                                      <w:rPr>
                                        <w:b/>
                                        <w:sz w:val="16"/>
                                        <w:szCs w:val="12"/>
                                        <w:lang w:val="fr-FR"/>
                                      </w:rPr>
                                      <w:t>Forestiere</w:t>
                                    </w:r>
                                    <w:proofErr w:type="spellEnd"/>
                                    <w:r w:rsidR="00EE7828">
                                      <w:rPr>
                                        <w:b/>
                                        <w:sz w:val="16"/>
                                        <w:szCs w:val="12"/>
                                        <w:lang w:val="fr-FR"/>
                                      </w:rPr>
                                      <w:t xml:space="preserve"> </w:t>
                                    </w:r>
                                    <w:r w:rsidR="00EE7828">
                                      <w:rPr>
                                        <w:b/>
                                        <w:sz w:val="18"/>
                                        <w:szCs w:val="12"/>
                                        <w:lang w:val="fr-FR"/>
                                      </w:rPr>
                                      <w:t>4170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A2B82" id="Group 39" o:spid="_x0000_s1026" style="position:absolute;margin-left:73.65pt;margin-top:10.4pt;width:313.15pt;height:228.5pt;z-index:251659264" coordorigin="1731,-417" coordsize="14976,11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731;top:-417;width:14976;height:11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Up6DCAAAA2wAAAA8AAABkcnMvZG93bnJldi54bWxET01rg0AQvQf6H5Yp9BKaNU3TiHUjQTC0&#10;ucXkkOPgTlXizoq7Vfvvu4dCj4/3nWaz6cRIg2stK1ivIhDEldUt1wqul+I5BuE8ssbOMin4IQfZ&#10;/mGRYqLtxGcaS1+LEMIuQQWN930ipasaMuhWticO3JcdDPoAh1rqAacQbjr5EkVv0mDLoaHBnvKG&#10;qnv5bRRsd59FG7vyurnlp3G8ozmdl0elnh7nwzsIT7P/F/+5P7SC17A+fAk/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lKegwgAAANsAAAAPAAAAAAAAAAAAAAAAAJ8C&#10;AABkcnMvZG93bnJldi54bWxQSwUGAAAAAAQABAD3AAAAjgMAAAAA&#10;">
                        <v:imagedata r:id="rId10" o:title=""/>
                      </v:shape>
                      <v:shapetype id="_x0000_t202" coordsize="21600,21600" o:spt="202" path="m,l,21600r21600,l21600,xe">
                        <v:stroke joinstyle="miter"/>
                        <v:path gradientshapeok="t" o:connecttype="rect"/>
                      </v:shapetype>
                      <v:shape id="_x0000_s1028" type="#_x0000_t202" style="position:absolute;left:3704;top:158;width:12050;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650C0D" w:rsidRPr="003032C4" w:rsidRDefault="00650C0D" w:rsidP="00B56059">
                              <w:pPr>
                                <w:spacing w:after="0"/>
                                <w:jc w:val="center"/>
                                <w:rPr>
                                  <w:b/>
                                  <w:color w:val="244061"/>
                                  <w:sz w:val="20"/>
                                  <w:szCs w:val="28"/>
                                </w:rPr>
                              </w:pPr>
                              <w:r w:rsidRPr="003032C4">
                                <w:rPr>
                                  <w:b/>
                                  <w:color w:val="244061"/>
                                  <w:sz w:val="20"/>
                                  <w:szCs w:val="28"/>
                                </w:rPr>
                                <w:t>MAPPING OF REFUGEE POPULATION IN GUINEA</w:t>
                              </w:r>
                            </w:p>
                            <w:p w:rsidR="00650C0D" w:rsidRPr="000E2D6D" w:rsidRDefault="00B4154B" w:rsidP="008D2392">
                              <w:pPr>
                                <w:tabs>
                                  <w:tab w:val="left" w:pos="1800"/>
                                </w:tabs>
                                <w:spacing w:after="0"/>
                                <w:jc w:val="center"/>
                                <w:rPr>
                                  <w:b/>
                                  <w:color w:val="943634"/>
                                  <w:sz w:val="18"/>
                                  <w:szCs w:val="28"/>
                                  <w:lang w:val="fr-FR"/>
                                </w:rPr>
                              </w:pPr>
                              <w:r>
                                <w:rPr>
                                  <w:b/>
                                  <w:color w:val="943634"/>
                                  <w:sz w:val="18"/>
                                  <w:szCs w:val="28"/>
                                  <w:lang w:val="fr-FR"/>
                                </w:rPr>
                                <w:t xml:space="preserve">TOTAL REFUGEES: </w:t>
                              </w:r>
                              <w:r w:rsidR="005959F2">
                                <w:rPr>
                                  <w:b/>
                                  <w:color w:val="943634"/>
                                  <w:sz w:val="18"/>
                                  <w:szCs w:val="28"/>
                                  <w:lang w:val="fr-FR"/>
                                </w:rPr>
                                <w:t>5,</w:t>
                              </w:r>
                              <w:r w:rsidR="00EE7828">
                                <w:rPr>
                                  <w:b/>
                                  <w:color w:val="943634"/>
                                  <w:sz w:val="18"/>
                                  <w:szCs w:val="28"/>
                                  <w:lang w:val="fr-FR"/>
                                </w:rPr>
                                <w:t>105</w:t>
                              </w:r>
                            </w:p>
                            <w:p w:rsidR="00650C0D" w:rsidRPr="003032C4" w:rsidRDefault="00650C0D" w:rsidP="00B56059">
                              <w:pPr>
                                <w:spacing w:after="0"/>
                                <w:jc w:val="center"/>
                                <w:rPr>
                                  <w:b/>
                                  <w:color w:val="943634"/>
                                  <w:sz w:val="18"/>
                                  <w:szCs w:val="28"/>
                                  <w:lang w:val="fr-FR"/>
                                </w:rPr>
                              </w:pPr>
                              <w:r w:rsidRPr="003032C4">
                                <w:rPr>
                                  <w:b/>
                                  <w:color w:val="943634"/>
                                  <w:sz w:val="18"/>
                                  <w:szCs w:val="28"/>
                                  <w:lang w:val="fr-FR"/>
                                </w:rPr>
                                <w:t>TOTAL DEMANDEURS D’ASILE: 319</w:t>
                              </w:r>
                            </w:p>
                            <w:p w:rsidR="00650C0D" w:rsidRPr="000E2D6D" w:rsidRDefault="00650C0D" w:rsidP="00B56059">
                              <w:pPr>
                                <w:spacing w:after="0"/>
                                <w:jc w:val="center"/>
                                <w:rPr>
                                  <w:b/>
                                  <w:i/>
                                  <w:sz w:val="12"/>
                                  <w:szCs w:val="18"/>
                                  <w:lang w:val="fr-FR"/>
                                </w:rPr>
                              </w:pPr>
                              <w:r w:rsidRPr="000E2D6D">
                                <w:rPr>
                                  <w:b/>
                                  <w:i/>
                                  <w:sz w:val="12"/>
                                  <w:szCs w:val="18"/>
                                  <w:lang w:val="fr-FR"/>
                                </w:rPr>
                                <w:t>LAST STATISTICAL UPDATE : 30 Août 2014</w:t>
                              </w:r>
                            </w:p>
                            <w:p w:rsidR="00650C0D" w:rsidRPr="000E2D6D" w:rsidRDefault="00650C0D" w:rsidP="00B56059">
                              <w:pPr>
                                <w:jc w:val="center"/>
                                <w:rPr>
                                  <w:b/>
                                  <w:sz w:val="20"/>
                                  <w:szCs w:val="28"/>
                                  <w:lang w:val="fr-FR"/>
                                </w:rPr>
                              </w:pPr>
                            </w:p>
                            <w:p w:rsidR="00650C0D" w:rsidRPr="000E2D6D" w:rsidRDefault="00650C0D" w:rsidP="00B56059">
                              <w:pPr>
                                <w:jc w:val="center"/>
                                <w:rPr>
                                  <w:b/>
                                  <w:sz w:val="20"/>
                                  <w:szCs w:val="28"/>
                                  <w:lang w:val="fr-FR"/>
                                </w:rPr>
                              </w:pP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 o:spid="_x0000_s1029" type="#_x0000_t61" style="position:absolute;left:4151;top:4056;width:2136;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88QA&#10;AADbAAAADwAAAGRycy9kb3ducmV2LnhtbESPQWvCQBSE70L/w/KEXqRulCBtdJViKVTUg6l4fmSf&#10;2WD2bchuNfXXu4LgcZiZb5jZorO1OFPrK8cKRsMEBHHhdMWlgv3v99s7CB+QNdaOScE/eVjMX3oz&#10;zLS78I7OeShFhLDPUIEJocmk9IUhi37oGuLoHV1rMUTZllK3eIlwW8txkkykxYrjgsGGloaKU/5n&#10;FQzS48cmOe3NdpVev5rD5LBGZ5V67XefUxCBuvAMP9o/WkE6hv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vPEAAAA2wAAAA8AAAAAAAAAAAAAAAAAmAIAAGRycy9k&#10;b3ducmV2LnhtbFBLBQYAAAAABAAEAPUAAACJAwAAAAA=&#10;" adj="1528,23986">
                        <v:textbox>
                          <w:txbxContent>
                            <w:p w:rsidR="00650C0D" w:rsidRPr="00EC10E7" w:rsidRDefault="00ED6886" w:rsidP="00B56059">
                              <w:pPr>
                                <w:spacing w:after="0" w:line="240" w:lineRule="auto"/>
                                <w:rPr>
                                  <w:b/>
                                  <w:sz w:val="12"/>
                                </w:rPr>
                              </w:pPr>
                              <w:r w:rsidRPr="00CC1B86">
                                <w:rPr>
                                  <w:b/>
                                  <w:sz w:val="16"/>
                                </w:rPr>
                                <w:t>Conakry</w:t>
                              </w:r>
                              <w:r w:rsidR="00982D4A">
                                <w:rPr>
                                  <w:b/>
                                  <w:sz w:val="12"/>
                                </w:rPr>
                                <w:t xml:space="preserve">: </w:t>
                              </w:r>
                              <w:r w:rsidR="00496F06" w:rsidRPr="0035169E">
                                <w:rPr>
                                  <w:b/>
                                  <w:sz w:val="16"/>
                                  <w:szCs w:val="16"/>
                                </w:rPr>
                                <w:t>935</w:t>
                              </w:r>
                            </w:p>
                            <w:p w:rsidR="00650C0D" w:rsidRPr="00EC10E7" w:rsidRDefault="00650C0D" w:rsidP="00B56059">
                              <w:pPr>
                                <w:spacing w:after="0" w:line="240" w:lineRule="auto"/>
                                <w:rPr>
                                  <w:sz w:val="12"/>
                                </w:rPr>
                              </w:pPr>
                            </w:p>
                            <w:p w:rsidR="00650C0D" w:rsidRPr="00EC10E7" w:rsidRDefault="00650C0D" w:rsidP="00B56059">
                              <w:pPr>
                                <w:rPr>
                                  <w:sz w:val="12"/>
                                </w:rPr>
                              </w:pPr>
                            </w:p>
                          </w:txbxContent>
                        </v:textbox>
                      </v:shape>
                      <v:shape id="AutoShape 19" o:spid="_x0000_s1030" type="#_x0000_t61" style="position:absolute;left:10662;top:6489;width:3497;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r2sMA&#10;AADbAAAADwAAAGRycy9kb3ducmV2LnhtbESPzWrDMBCE74W8g9hAbo3s4P7YjRJKQ8DQU5IWclys&#10;jW1qrYSl2M7bR4VCj8PMfMOst5PpxEC9by0rSJcJCOLK6pZrBV+n/eMrCB+QNXaWScGNPGw3s4c1&#10;FtqOfKDhGGoRIewLVNCE4AopfdWQQb+0jjh6F9sbDFH2tdQ9jhFuOrlKkmdpsOW40KCjj4aqn+PV&#10;KMA8dbs8cJrnh9XZld/4+ZShUov59P4GItAU/sN/7VIryF7g90v8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fr2sMAAADbAAAADwAAAAAAAAAAAAAAAACYAgAAZHJzL2Rv&#10;d25yZXYueG1sUEsFBgAAAAAEAAQA9QAAAIgDAAAAAA==&#10;" adj="31681,12156">
                        <v:textbox>
                          <w:txbxContent>
                            <w:p w:rsidR="00650C0D" w:rsidRPr="00CC1B86" w:rsidRDefault="00F77251" w:rsidP="00B56059">
                              <w:pPr>
                                <w:spacing w:after="0" w:line="240" w:lineRule="auto"/>
                                <w:rPr>
                                  <w:b/>
                                  <w:sz w:val="18"/>
                                  <w:szCs w:val="12"/>
                                  <w:lang w:val="fr-FR"/>
                                </w:rPr>
                              </w:pPr>
                              <w:r w:rsidRPr="00CC1B86">
                                <w:rPr>
                                  <w:b/>
                                  <w:sz w:val="16"/>
                                  <w:szCs w:val="12"/>
                                  <w:lang w:val="fr-FR"/>
                                </w:rPr>
                                <w:t>Zone</w:t>
                              </w:r>
                              <w:r w:rsidR="009673BA">
                                <w:rPr>
                                  <w:b/>
                                  <w:sz w:val="16"/>
                                  <w:szCs w:val="12"/>
                                  <w:lang w:val="fr-FR"/>
                                </w:rPr>
                                <w:t xml:space="preserve"> </w:t>
                              </w:r>
                              <w:r w:rsidR="00EE7828">
                                <w:rPr>
                                  <w:b/>
                                  <w:sz w:val="16"/>
                                  <w:szCs w:val="12"/>
                                  <w:lang w:val="fr-FR"/>
                                </w:rPr>
                                <w:t xml:space="preserve">Forestiere </w:t>
                              </w:r>
                              <w:r w:rsidR="00EE7828">
                                <w:rPr>
                                  <w:b/>
                                  <w:sz w:val="18"/>
                                  <w:szCs w:val="12"/>
                                  <w:lang w:val="fr-FR"/>
                                </w:rPr>
                                <w:t>4170</w:t>
                              </w:r>
                            </w:p>
                          </w:txbxContent>
                        </v:textbox>
                      </v:shape>
                    </v:group>
                  </w:pict>
                </mc:Fallback>
              </mc:AlternateContent>
            </w:r>
            <w:r w:rsidR="00BF662B">
              <w:rPr>
                <w:rStyle w:val="UNHCRblue"/>
                <w:b/>
                <w:color w:val="auto"/>
              </w:rPr>
              <w:t>28</w:t>
            </w:r>
            <w:r w:rsidR="00474059" w:rsidRPr="00514607">
              <w:rPr>
                <w:color w:val="auto"/>
              </w:rPr>
              <w:t xml:space="preserve"> national staff</w:t>
            </w:r>
            <w:r w:rsidR="00BF662B">
              <w:rPr>
                <w:color w:val="auto"/>
              </w:rPr>
              <w:t xml:space="preserve">; </w:t>
            </w:r>
            <w:r w:rsidR="00812240">
              <w:rPr>
                <w:rStyle w:val="UNHCRblue"/>
                <w:b/>
                <w:color w:val="auto"/>
              </w:rPr>
              <w:t>01</w:t>
            </w:r>
            <w:r w:rsidR="00474059" w:rsidRPr="00514607">
              <w:rPr>
                <w:color w:val="auto"/>
              </w:rPr>
              <w:t xml:space="preserve"> international staff</w:t>
            </w:r>
            <w:r w:rsidR="00BF662B">
              <w:rPr>
                <w:color w:val="auto"/>
              </w:rPr>
              <w:t>;</w:t>
            </w:r>
            <w:r w:rsidR="00322C66" w:rsidRPr="00514607">
              <w:rPr>
                <w:color w:val="auto"/>
              </w:rPr>
              <w:t xml:space="preserve"> </w:t>
            </w:r>
            <w:r w:rsidR="00812240">
              <w:rPr>
                <w:b/>
                <w:color w:val="auto"/>
              </w:rPr>
              <w:t>01</w:t>
            </w:r>
            <w:r w:rsidR="0090112B" w:rsidRPr="00514607">
              <w:rPr>
                <w:color w:val="auto"/>
              </w:rPr>
              <w:t xml:space="preserve"> UNV</w:t>
            </w:r>
            <w:r w:rsidR="00BF662B">
              <w:rPr>
                <w:color w:val="auto"/>
              </w:rPr>
              <w:t>;</w:t>
            </w:r>
            <w:r w:rsidR="00775BDD" w:rsidRPr="00514607">
              <w:rPr>
                <w:color w:val="auto"/>
              </w:rPr>
              <w:t xml:space="preserve"> </w:t>
            </w:r>
            <w:r w:rsidR="00402133">
              <w:rPr>
                <w:b/>
                <w:noProof/>
                <w:color w:val="auto"/>
                <w:lang w:val="en-GB" w:eastAsia="en-GB"/>
              </w:rPr>
              <w:t xml:space="preserve">01 </w:t>
            </w:r>
            <w:r w:rsidR="00402133" w:rsidRPr="00402133">
              <w:rPr>
                <w:noProof/>
                <w:color w:val="auto"/>
                <w:lang w:val="en-GB" w:eastAsia="en-GB"/>
              </w:rPr>
              <w:t xml:space="preserve">National </w:t>
            </w:r>
            <w:r w:rsidR="00402133">
              <w:rPr>
                <w:noProof/>
                <w:color w:val="auto"/>
                <w:lang w:val="en-GB" w:eastAsia="en-GB"/>
              </w:rPr>
              <w:t xml:space="preserve">UNV </w:t>
            </w:r>
          </w:p>
        </w:tc>
        <w:tc>
          <w:tcPr>
            <w:tcW w:w="4572" w:type="dxa"/>
            <w:shd w:val="clear" w:color="auto" w:fill="auto"/>
          </w:tcPr>
          <w:p w:rsidR="00474059" w:rsidRPr="000A7272" w:rsidRDefault="00474059" w:rsidP="00474059">
            <w:pPr>
              <w:pStyle w:val="UNHCRgraphtitle"/>
            </w:pPr>
            <w:r w:rsidRPr="000A7272">
              <w:t>Offices:</w:t>
            </w:r>
          </w:p>
          <w:p w:rsidR="00474059" w:rsidRPr="00514607" w:rsidRDefault="002805FE" w:rsidP="00474059">
            <w:pPr>
              <w:pStyle w:val="UNHCRtabletext"/>
              <w:rPr>
                <w:color w:val="auto"/>
              </w:rPr>
            </w:pPr>
            <w:r w:rsidRPr="00514607">
              <w:rPr>
                <w:rStyle w:val="UNHCRblue"/>
                <w:b/>
                <w:color w:val="auto"/>
              </w:rPr>
              <w:t>02</w:t>
            </w:r>
            <w:r w:rsidR="00474059" w:rsidRPr="00514607">
              <w:rPr>
                <w:color w:val="auto"/>
              </w:rPr>
              <w:t xml:space="preserve"> offices located </w:t>
            </w:r>
            <w:r w:rsidR="00EF0738" w:rsidRPr="00514607">
              <w:rPr>
                <w:color w:val="auto"/>
              </w:rPr>
              <w:t>in: Conakry</w:t>
            </w:r>
            <w:r w:rsidR="002055C6">
              <w:rPr>
                <w:color w:val="auto"/>
              </w:rPr>
              <w:t xml:space="preserve"> and  </w:t>
            </w:r>
            <w:proofErr w:type="spellStart"/>
            <w:r w:rsidR="002055C6">
              <w:rPr>
                <w:color w:val="auto"/>
              </w:rPr>
              <w:t>Nzerekore</w:t>
            </w:r>
            <w:proofErr w:type="spellEnd"/>
          </w:p>
          <w:p w:rsidR="00474059" w:rsidRPr="000A7272" w:rsidRDefault="00474059" w:rsidP="00474059">
            <w:pPr>
              <w:pStyle w:val="UNHCRtabletext"/>
              <w:rPr>
                <w:noProof/>
                <w:lang w:val="en-GB" w:eastAsia="en-GB"/>
              </w:rPr>
            </w:pPr>
          </w:p>
        </w:tc>
      </w:tr>
    </w:tbl>
    <w:p w:rsidR="00BF4BEA" w:rsidRDefault="00BF4BEA" w:rsidP="00D16150">
      <w:pPr>
        <w:pStyle w:val="UNHCRcontenttext"/>
        <w:sectPr w:rsidR="00BF4BEA" w:rsidSect="00CC1B86">
          <w:headerReference w:type="default" r:id="rId11"/>
          <w:footerReference w:type="default" r:id="rId12"/>
          <w:headerReference w:type="first" r:id="rId13"/>
          <w:footerReference w:type="first" r:id="rId14"/>
          <w:type w:val="continuous"/>
          <w:pgSz w:w="11907" w:h="16839" w:code="9"/>
          <w:pgMar w:top="69" w:right="567" w:bottom="1134" w:left="2268" w:header="390" w:footer="567" w:gutter="0"/>
          <w:cols w:space="708"/>
          <w:titlePg/>
          <w:docGrid w:linePitch="360"/>
        </w:sectPr>
      </w:pPr>
    </w:p>
    <w:p w:rsidR="003E20D3" w:rsidRPr="008651F3" w:rsidRDefault="009E5736" w:rsidP="0035169E">
      <w:pPr>
        <w:pStyle w:val="UNHCRcontentheading1"/>
        <w:tabs>
          <w:tab w:val="left" w:pos="450"/>
        </w:tabs>
        <w:rPr>
          <w:rFonts w:cs="Calibri"/>
        </w:rPr>
      </w:pPr>
      <w:r>
        <w:lastRenderedPageBreak/>
        <w:t>Working with partners</w:t>
      </w:r>
    </w:p>
    <w:p w:rsidR="009B1373" w:rsidRPr="0035169E" w:rsidRDefault="009B1373" w:rsidP="0035169E">
      <w:pPr>
        <w:pStyle w:val="UNHCRbulletpoint"/>
        <w:numPr>
          <w:ilvl w:val="0"/>
          <w:numId w:val="0"/>
        </w:numPr>
        <w:spacing w:after="0"/>
        <w:jc w:val="both"/>
        <w:rPr>
          <w:color w:val="auto"/>
          <w:sz w:val="20"/>
          <w:szCs w:val="20"/>
        </w:rPr>
      </w:pPr>
      <w:r w:rsidRPr="009B1373">
        <w:rPr>
          <w:color w:val="auto"/>
          <w:sz w:val="20"/>
          <w:szCs w:val="20"/>
        </w:rPr>
        <w:t>UNHCR works with the Government of the Republic of Guinea, along with one NGO (ODIC), other operational partners such as UN sister Agencies (FAO, UNFPA, IOM UNICEF, W</w:t>
      </w:r>
      <w:r>
        <w:rPr>
          <w:color w:val="auto"/>
          <w:sz w:val="20"/>
          <w:szCs w:val="20"/>
        </w:rPr>
        <w:t xml:space="preserve">FP, WHO, UNAIDS, HCDH, and UNV). </w:t>
      </w:r>
      <w:r w:rsidRPr="009B1373">
        <w:rPr>
          <w:color w:val="auto"/>
          <w:sz w:val="20"/>
          <w:szCs w:val="20"/>
        </w:rPr>
        <w:t xml:space="preserve">Two partners (including the Governmental counterpart CNISR) implement projects in partnership with UNHCR in several  areas including  protection, community services, health, livelihoods, education, WASH, camp management, security as </w:t>
      </w:r>
      <w:r>
        <w:rPr>
          <w:color w:val="auto"/>
          <w:sz w:val="20"/>
          <w:szCs w:val="20"/>
        </w:rPr>
        <w:t xml:space="preserve">well as  warehouse management. </w:t>
      </w:r>
      <w:r w:rsidRPr="0035169E">
        <w:rPr>
          <w:color w:val="auto"/>
          <w:sz w:val="20"/>
          <w:szCs w:val="20"/>
        </w:rPr>
        <w:t xml:space="preserve">The activities are implemented by two (02) national NGOs: ODIC and the governmental partner CNISR with its regional office in </w:t>
      </w:r>
      <w:proofErr w:type="spellStart"/>
      <w:r w:rsidRPr="0035169E">
        <w:rPr>
          <w:color w:val="auto"/>
          <w:sz w:val="20"/>
          <w:szCs w:val="20"/>
        </w:rPr>
        <w:t>Nzérékoré</w:t>
      </w:r>
      <w:proofErr w:type="spellEnd"/>
      <w:r w:rsidRPr="0035169E">
        <w:rPr>
          <w:color w:val="auto"/>
          <w:sz w:val="20"/>
          <w:szCs w:val="20"/>
        </w:rPr>
        <w:t>, BRISR (Regional Integration and Refugee Monitoring Office), and a microfinance institution: YETEMALI.</w:t>
      </w:r>
    </w:p>
    <w:p w:rsidR="009B1373" w:rsidRDefault="009B1373" w:rsidP="0035169E">
      <w:pPr>
        <w:pStyle w:val="UNHCRbulletpoint"/>
        <w:numPr>
          <w:ilvl w:val="0"/>
          <w:numId w:val="0"/>
        </w:numPr>
        <w:spacing w:after="0"/>
        <w:jc w:val="both"/>
        <w:rPr>
          <w:color w:val="auto"/>
          <w:sz w:val="20"/>
          <w:szCs w:val="20"/>
        </w:rPr>
      </w:pPr>
      <w:r w:rsidRPr="009B1373">
        <w:rPr>
          <w:color w:val="auto"/>
          <w:sz w:val="20"/>
          <w:szCs w:val="20"/>
        </w:rPr>
        <w:t>The two (02) operational partners are implementing activities in various sectors. UNAIDS, UNFPA, W</w:t>
      </w:r>
      <w:r>
        <w:rPr>
          <w:color w:val="auto"/>
          <w:sz w:val="20"/>
          <w:szCs w:val="20"/>
        </w:rPr>
        <w:t xml:space="preserve">HO and UNICEF support us in the </w:t>
      </w:r>
      <w:r w:rsidRPr="009B1373">
        <w:rPr>
          <w:color w:val="auto"/>
          <w:sz w:val="20"/>
          <w:szCs w:val="20"/>
        </w:rPr>
        <w:t>areas of health, HIV / AIDS, Child Protection and Education; FAO in the field of agriculture, and UNDSS in the field of security.</w:t>
      </w:r>
      <w:r>
        <w:rPr>
          <w:color w:val="auto"/>
          <w:sz w:val="20"/>
          <w:szCs w:val="20"/>
        </w:rPr>
        <w:t xml:space="preserve"> </w:t>
      </w:r>
      <w:r w:rsidRPr="009B1373">
        <w:rPr>
          <w:color w:val="auto"/>
          <w:sz w:val="20"/>
          <w:szCs w:val="20"/>
        </w:rPr>
        <w:t>UNHCR works closely with non-governmental organizations (NGOs), non-profit humanitarian organizations that do not represent any government to ensure the protection of refugees and others of concern. A number of other United Nations agencies and international organizations, including the Office of the United Nations High Commissioner for Human Rights (OHCHR), the United Nations Children's Fund (UNICEF), the World Food Program (WFP), The United Nations Volunteer Program (UNV), the International Organization for Migration (IOM),</w:t>
      </w:r>
    </w:p>
    <w:p w:rsidR="00AA6E3F" w:rsidRDefault="00787E4F" w:rsidP="00787E4F">
      <w:pPr>
        <w:pStyle w:val="UNHCRcontentheading1"/>
      </w:pPr>
      <w:r>
        <w:t>Main activities</w:t>
      </w:r>
    </w:p>
    <w:p w:rsidR="00787E4F" w:rsidRPr="000B4405" w:rsidRDefault="00787E4F" w:rsidP="00E61150">
      <w:pPr>
        <w:pStyle w:val="UNHCRcontentheading3"/>
        <w:spacing w:before="0" w:after="0"/>
        <w:rPr>
          <w:b/>
          <w:color w:val="0070C0"/>
          <w:szCs w:val="24"/>
        </w:rPr>
      </w:pPr>
      <w:r w:rsidRPr="000B4405">
        <w:rPr>
          <w:b/>
          <w:color w:val="0070C0"/>
          <w:szCs w:val="24"/>
        </w:rPr>
        <w:t>Protection</w:t>
      </w:r>
    </w:p>
    <w:p w:rsidR="00211AE3" w:rsidRPr="00965826" w:rsidRDefault="004D56FE" w:rsidP="00965826">
      <w:pPr>
        <w:pStyle w:val="UNHCRbulletpoint"/>
        <w:jc w:val="both"/>
        <w:rPr>
          <w:color w:val="auto"/>
          <w:sz w:val="20"/>
          <w:szCs w:val="20"/>
        </w:rPr>
      </w:pPr>
      <w:r w:rsidRPr="00965826">
        <w:rPr>
          <w:b/>
          <w:color w:val="auto"/>
          <w:sz w:val="20"/>
          <w:szCs w:val="20"/>
        </w:rPr>
        <w:t>Ivorian refugees</w:t>
      </w:r>
      <w:r w:rsidR="00396625" w:rsidRPr="00965826">
        <w:rPr>
          <w:b/>
          <w:color w:val="auto"/>
          <w:sz w:val="20"/>
          <w:szCs w:val="20"/>
        </w:rPr>
        <w:t xml:space="preserve"> and Urban-based refugees</w:t>
      </w:r>
      <w:r w:rsidRPr="00965826">
        <w:rPr>
          <w:b/>
          <w:color w:val="auto"/>
          <w:sz w:val="20"/>
          <w:szCs w:val="20"/>
        </w:rPr>
        <w:t>:</w:t>
      </w:r>
      <w:r w:rsidRPr="00965826">
        <w:rPr>
          <w:color w:val="auto"/>
          <w:sz w:val="20"/>
          <w:szCs w:val="20"/>
        </w:rPr>
        <w:t xml:space="preserve"> </w:t>
      </w:r>
      <w:r w:rsidR="00E45682" w:rsidRPr="00965826">
        <w:rPr>
          <w:color w:val="auto"/>
          <w:sz w:val="20"/>
          <w:szCs w:val="20"/>
        </w:rPr>
        <w:t xml:space="preserve">Promote voluntary repatriation and ensure the return of candidates in dignity and security. </w:t>
      </w:r>
      <w:r w:rsidR="00B96377" w:rsidRPr="00965826">
        <w:rPr>
          <w:color w:val="auto"/>
          <w:sz w:val="20"/>
          <w:szCs w:val="20"/>
        </w:rPr>
        <w:t xml:space="preserve">The objective of UNHCR was to bring the Ministry of Territorial Administration and Decentralization through the CNISR to support its efforts for the adoption of the Law on Asylum and Refugee Protection by the National Assembly and its promulgation by the President of the Republic. At the same time, in collaboration with the Ministry of Foreign Affairs, to encourage Guinea's accession to the Kampala Convention on Internal Displacement. </w:t>
      </w:r>
      <w:r w:rsidR="009673BA" w:rsidRPr="00965826">
        <w:rPr>
          <w:color w:val="auto"/>
          <w:sz w:val="20"/>
          <w:szCs w:val="20"/>
        </w:rPr>
        <w:t>In the context of statelessness, the postponement of the adoption of the Civil Code by Parliament in April will make it possible to revise the provisions on nationality before the October session.</w:t>
      </w:r>
      <w:r w:rsidR="009673BA" w:rsidRPr="00965826" w:rsidDel="00B96377">
        <w:rPr>
          <w:color w:val="auto"/>
          <w:sz w:val="20"/>
          <w:szCs w:val="20"/>
        </w:rPr>
        <w:t xml:space="preserve"> </w:t>
      </w:r>
      <w:r w:rsidR="00E45682" w:rsidRPr="00965826">
        <w:rPr>
          <w:color w:val="auto"/>
          <w:sz w:val="20"/>
          <w:szCs w:val="20"/>
        </w:rPr>
        <w:t xml:space="preserve">This will contribute to strengthening the national protection environment for persons under UNHCR mandate. </w:t>
      </w:r>
      <w:r w:rsidR="005B4A65" w:rsidRPr="00965826">
        <w:rPr>
          <w:color w:val="auto"/>
          <w:sz w:val="20"/>
          <w:szCs w:val="20"/>
        </w:rPr>
        <w:t>Identify</w:t>
      </w:r>
      <w:r w:rsidR="00EF0738" w:rsidRPr="00965826">
        <w:rPr>
          <w:color w:val="auto"/>
          <w:sz w:val="20"/>
          <w:szCs w:val="20"/>
        </w:rPr>
        <w:t xml:space="preserve"> </w:t>
      </w:r>
      <w:r w:rsidR="005B4A65" w:rsidRPr="00965826">
        <w:rPr>
          <w:color w:val="auto"/>
          <w:sz w:val="20"/>
          <w:szCs w:val="20"/>
        </w:rPr>
        <w:t xml:space="preserve">vulnerable </w:t>
      </w:r>
      <w:r w:rsidR="00EF0738" w:rsidRPr="00965826">
        <w:rPr>
          <w:color w:val="auto"/>
          <w:sz w:val="20"/>
          <w:szCs w:val="20"/>
        </w:rPr>
        <w:t>cases</w:t>
      </w:r>
      <w:r w:rsidR="005B4A65" w:rsidRPr="00965826">
        <w:rPr>
          <w:color w:val="auto"/>
          <w:sz w:val="20"/>
          <w:szCs w:val="20"/>
        </w:rPr>
        <w:t xml:space="preserve"> that meet the</w:t>
      </w:r>
      <w:r w:rsidR="005D3A4F" w:rsidRPr="00965826">
        <w:rPr>
          <w:color w:val="auto"/>
          <w:sz w:val="20"/>
          <w:szCs w:val="20"/>
        </w:rPr>
        <w:t xml:space="preserve"> resettlement</w:t>
      </w:r>
      <w:r w:rsidR="005B4A65" w:rsidRPr="00965826">
        <w:rPr>
          <w:color w:val="auto"/>
          <w:sz w:val="20"/>
          <w:szCs w:val="20"/>
        </w:rPr>
        <w:t xml:space="preserve"> </w:t>
      </w:r>
      <w:r w:rsidR="008A58B7" w:rsidRPr="00965826">
        <w:rPr>
          <w:color w:val="auto"/>
          <w:sz w:val="20"/>
          <w:szCs w:val="20"/>
        </w:rPr>
        <w:t>criteria and refer them for resettlement consideration</w:t>
      </w:r>
      <w:r w:rsidR="00EF0738" w:rsidRPr="00965826">
        <w:rPr>
          <w:color w:val="auto"/>
          <w:sz w:val="20"/>
          <w:szCs w:val="20"/>
        </w:rPr>
        <w:t>; e</w:t>
      </w:r>
      <w:r w:rsidRPr="00965826">
        <w:rPr>
          <w:color w:val="auto"/>
          <w:sz w:val="20"/>
          <w:szCs w:val="20"/>
        </w:rPr>
        <w:t>nsure fair protect</w:t>
      </w:r>
      <w:r w:rsidR="00EF0738" w:rsidRPr="00965826">
        <w:rPr>
          <w:color w:val="auto"/>
          <w:sz w:val="20"/>
          <w:szCs w:val="20"/>
        </w:rPr>
        <w:t>ion process and documentation; r</w:t>
      </w:r>
      <w:r w:rsidRPr="00965826">
        <w:rPr>
          <w:color w:val="auto"/>
          <w:sz w:val="20"/>
          <w:szCs w:val="20"/>
        </w:rPr>
        <w:t xml:space="preserve">educe risk of </w:t>
      </w:r>
      <w:r w:rsidR="00E45682" w:rsidRPr="00965826">
        <w:rPr>
          <w:color w:val="auto"/>
          <w:sz w:val="20"/>
          <w:szCs w:val="20"/>
        </w:rPr>
        <w:t>S</w:t>
      </w:r>
      <w:r w:rsidRPr="00965826">
        <w:rPr>
          <w:color w:val="auto"/>
          <w:sz w:val="20"/>
          <w:szCs w:val="20"/>
        </w:rPr>
        <w:t>GBV and improve the quality of response, including f</w:t>
      </w:r>
      <w:r w:rsidR="00EF0738" w:rsidRPr="00965826">
        <w:rPr>
          <w:color w:val="auto"/>
          <w:sz w:val="20"/>
          <w:szCs w:val="20"/>
        </w:rPr>
        <w:t>or HIV patients; g</w:t>
      </w:r>
      <w:r w:rsidRPr="00965826">
        <w:rPr>
          <w:color w:val="auto"/>
          <w:sz w:val="20"/>
          <w:szCs w:val="20"/>
        </w:rPr>
        <w:t>uarantee efficient child protection through family tracing/r</w:t>
      </w:r>
      <w:r w:rsidR="00EF0738" w:rsidRPr="00965826">
        <w:rPr>
          <w:color w:val="auto"/>
          <w:sz w:val="20"/>
          <w:szCs w:val="20"/>
        </w:rPr>
        <w:t>eunification for UAMs and SCs; p</w:t>
      </w:r>
      <w:r w:rsidRPr="00965826">
        <w:rPr>
          <w:color w:val="auto"/>
          <w:sz w:val="20"/>
          <w:szCs w:val="20"/>
        </w:rPr>
        <w:t xml:space="preserve">rovide basic needs and services; </w:t>
      </w:r>
      <w:r w:rsidR="00EF0738" w:rsidRPr="00965826">
        <w:rPr>
          <w:color w:val="auto"/>
          <w:sz w:val="20"/>
          <w:szCs w:val="20"/>
        </w:rPr>
        <w:t>s</w:t>
      </w:r>
      <w:r w:rsidRPr="00965826">
        <w:rPr>
          <w:color w:val="auto"/>
          <w:sz w:val="20"/>
          <w:szCs w:val="20"/>
        </w:rPr>
        <w:t>uppor</w:t>
      </w:r>
      <w:r w:rsidR="00EF0738" w:rsidRPr="00965826">
        <w:rPr>
          <w:color w:val="auto"/>
          <w:sz w:val="20"/>
          <w:szCs w:val="20"/>
        </w:rPr>
        <w:t>t optimal access to education; i</w:t>
      </w:r>
      <w:r w:rsidRPr="00965826">
        <w:rPr>
          <w:color w:val="auto"/>
          <w:sz w:val="20"/>
          <w:szCs w:val="20"/>
        </w:rPr>
        <w:t>mprove the level of self-reliance and livelihoods.</w:t>
      </w:r>
      <w:r w:rsidR="00965826" w:rsidRPr="00965826">
        <w:rPr>
          <w:color w:val="auto"/>
          <w:sz w:val="20"/>
          <w:szCs w:val="20"/>
        </w:rPr>
        <w:t xml:space="preserve"> Facilitate the local integration in the </w:t>
      </w:r>
      <w:proofErr w:type="spellStart"/>
      <w:r w:rsidR="00965826" w:rsidRPr="00965826">
        <w:rPr>
          <w:color w:val="auto"/>
          <w:sz w:val="20"/>
          <w:szCs w:val="20"/>
        </w:rPr>
        <w:t>Beyla</w:t>
      </w:r>
      <w:proofErr w:type="spellEnd"/>
      <w:r w:rsidR="00965826" w:rsidRPr="00965826">
        <w:rPr>
          <w:color w:val="auto"/>
          <w:sz w:val="20"/>
          <w:szCs w:val="20"/>
        </w:rPr>
        <w:t xml:space="preserve"> area.</w:t>
      </w:r>
    </w:p>
    <w:p w:rsidR="00453516" w:rsidRPr="008651F3" w:rsidRDefault="00453516" w:rsidP="0035169E">
      <w:pPr>
        <w:pStyle w:val="UNHCRbulletpoint"/>
        <w:numPr>
          <w:ilvl w:val="0"/>
          <w:numId w:val="0"/>
        </w:numPr>
        <w:jc w:val="both"/>
        <w:rPr>
          <w:color w:val="auto"/>
          <w:sz w:val="20"/>
          <w:szCs w:val="20"/>
        </w:rPr>
      </w:pPr>
    </w:p>
    <w:p w:rsidR="008E3B20" w:rsidRPr="0035169E" w:rsidRDefault="0049518A" w:rsidP="0035169E">
      <w:pPr>
        <w:pStyle w:val="UNHCRbulletpoint"/>
        <w:jc w:val="both"/>
        <w:rPr>
          <w:color w:val="000000" w:themeColor="text1"/>
          <w:sz w:val="20"/>
          <w:szCs w:val="20"/>
        </w:rPr>
      </w:pPr>
      <w:r w:rsidRPr="0035169E">
        <w:rPr>
          <w:b/>
          <w:color w:val="000000" w:themeColor="text1"/>
          <w:sz w:val="20"/>
          <w:szCs w:val="20"/>
        </w:rPr>
        <w:t xml:space="preserve">Refugee Status </w:t>
      </w:r>
      <w:r w:rsidR="009F7611" w:rsidRPr="0035169E">
        <w:rPr>
          <w:b/>
          <w:color w:val="000000" w:themeColor="text1"/>
          <w:sz w:val="20"/>
          <w:szCs w:val="20"/>
        </w:rPr>
        <w:t>D</w:t>
      </w:r>
      <w:r w:rsidRPr="0035169E">
        <w:rPr>
          <w:b/>
          <w:color w:val="000000" w:themeColor="text1"/>
          <w:sz w:val="20"/>
          <w:szCs w:val="20"/>
        </w:rPr>
        <w:t>etermination</w:t>
      </w:r>
      <w:r w:rsidR="00453516" w:rsidRPr="0035169E">
        <w:rPr>
          <w:b/>
          <w:color w:val="000000" w:themeColor="text1"/>
          <w:sz w:val="20"/>
          <w:szCs w:val="20"/>
        </w:rPr>
        <w:t>:</w:t>
      </w:r>
      <w:r w:rsidR="00084D39" w:rsidRPr="0035169E">
        <w:rPr>
          <w:color w:val="000000" w:themeColor="text1"/>
          <w:sz w:val="20"/>
          <w:szCs w:val="20"/>
        </w:rPr>
        <w:t xml:space="preserve"> In the case of DSR, out of a total of 174, the ‘’</w:t>
      </w:r>
      <w:proofErr w:type="spellStart"/>
      <w:r w:rsidR="00084D39" w:rsidRPr="0035169E">
        <w:rPr>
          <w:color w:val="000000" w:themeColor="text1"/>
          <w:sz w:val="20"/>
          <w:szCs w:val="20"/>
        </w:rPr>
        <w:t>Comité</w:t>
      </w:r>
      <w:proofErr w:type="spellEnd"/>
      <w:r w:rsidR="00084D39" w:rsidRPr="0035169E">
        <w:rPr>
          <w:color w:val="000000" w:themeColor="text1"/>
          <w:sz w:val="20"/>
          <w:szCs w:val="20"/>
        </w:rPr>
        <w:t xml:space="preserve"> Permanent </w:t>
      </w:r>
      <w:proofErr w:type="spellStart"/>
      <w:r w:rsidR="00084D39" w:rsidRPr="0035169E">
        <w:rPr>
          <w:color w:val="000000" w:themeColor="text1"/>
          <w:sz w:val="20"/>
          <w:szCs w:val="20"/>
        </w:rPr>
        <w:t>d’Eligibilite</w:t>
      </w:r>
      <w:proofErr w:type="spellEnd"/>
      <w:r w:rsidR="00084D39" w:rsidRPr="0035169E">
        <w:rPr>
          <w:color w:val="000000" w:themeColor="text1"/>
          <w:sz w:val="20"/>
          <w:szCs w:val="20"/>
        </w:rPr>
        <w:t>’’ has sat on 40 cases. It recognized the refugee status of 33 asylum seekers, including 12 Ivorian, 18 Sierra Leonean, 2 Liberian and 1 Malian. On the other hand, the files of 7 individuals were rejected including 3 Ivorian, 2 Senegalese and 2 Sierra Leonean. The files of 34 persons were closed following the decisions of rejection of the ‘’</w:t>
      </w:r>
      <w:proofErr w:type="spellStart"/>
      <w:r w:rsidR="00084D39" w:rsidRPr="0035169E">
        <w:rPr>
          <w:color w:val="000000" w:themeColor="text1"/>
          <w:sz w:val="20"/>
          <w:szCs w:val="20"/>
        </w:rPr>
        <w:t>Comité</w:t>
      </w:r>
      <w:proofErr w:type="spellEnd"/>
      <w:r w:rsidR="00084D39" w:rsidRPr="0035169E">
        <w:rPr>
          <w:color w:val="000000" w:themeColor="text1"/>
          <w:sz w:val="20"/>
          <w:szCs w:val="20"/>
        </w:rPr>
        <w:t xml:space="preserve"> de </w:t>
      </w:r>
      <w:proofErr w:type="spellStart"/>
      <w:r w:rsidR="00084D39" w:rsidRPr="0035169E">
        <w:rPr>
          <w:color w:val="000000" w:themeColor="text1"/>
          <w:sz w:val="20"/>
          <w:szCs w:val="20"/>
        </w:rPr>
        <w:t>Recours</w:t>
      </w:r>
      <w:proofErr w:type="spellEnd"/>
      <w:r w:rsidR="00084D39" w:rsidRPr="0035169E">
        <w:rPr>
          <w:color w:val="000000" w:themeColor="text1"/>
          <w:sz w:val="20"/>
          <w:szCs w:val="20"/>
        </w:rPr>
        <w:t xml:space="preserve">’’, but also those who abandoned the procedure. All 33 recognized asylum seekers were registered in </w:t>
      </w:r>
      <w:proofErr w:type="spellStart"/>
      <w:r w:rsidR="00084D39" w:rsidRPr="0035169E">
        <w:rPr>
          <w:color w:val="000000" w:themeColor="text1"/>
          <w:sz w:val="20"/>
          <w:szCs w:val="20"/>
        </w:rPr>
        <w:t>proGres</w:t>
      </w:r>
      <w:proofErr w:type="spellEnd"/>
      <w:r w:rsidR="00084D39" w:rsidRPr="0035169E">
        <w:rPr>
          <w:color w:val="000000" w:themeColor="text1"/>
          <w:sz w:val="20"/>
          <w:szCs w:val="20"/>
        </w:rPr>
        <w:t>. Actually, 100 asylum seekers are awaiting their decisions.</w:t>
      </w:r>
    </w:p>
    <w:p w:rsidR="00AC4E68" w:rsidRPr="0035169E" w:rsidRDefault="00AC4E68" w:rsidP="00AA21AF">
      <w:pPr>
        <w:pStyle w:val="UNHCRbulletpoint"/>
        <w:numPr>
          <w:ilvl w:val="0"/>
          <w:numId w:val="0"/>
        </w:numPr>
        <w:ind w:left="360"/>
        <w:rPr>
          <w:color w:val="auto"/>
          <w:sz w:val="20"/>
          <w:szCs w:val="20"/>
        </w:rPr>
      </w:pPr>
    </w:p>
    <w:p w:rsidR="00EF1489" w:rsidRPr="0035169E" w:rsidRDefault="000B6883" w:rsidP="0035169E">
      <w:pPr>
        <w:pStyle w:val="UNHCRbulletpoint"/>
        <w:jc w:val="both"/>
        <w:rPr>
          <w:rFonts w:cs="Arial"/>
          <w:color w:val="auto"/>
          <w:sz w:val="20"/>
          <w:szCs w:val="20"/>
        </w:rPr>
      </w:pPr>
      <w:r w:rsidRPr="0035169E">
        <w:rPr>
          <w:rFonts w:cs="Arial"/>
          <w:b/>
          <w:color w:val="auto"/>
          <w:sz w:val="20"/>
          <w:szCs w:val="20"/>
        </w:rPr>
        <w:t>Documentation</w:t>
      </w:r>
      <w:r w:rsidR="00870852" w:rsidRPr="0035169E">
        <w:rPr>
          <w:rFonts w:cs="Arial"/>
          <w:b/>
          <w:color w:val="auto"/>
          <w:sz w:val="20"/>
          <w:szCs w:val="20"/>
        </w:rPr>
        <w:t>:</w:t>
      </w:r>
      <w:r w:rsidR="00870852" w:rsidRPr="0035169E">
        <w:rPr>
          <w:rFonts w:cs="Arial"/>
          <w:color w:val="auto"/>
          <w:sz w:val="20"/>
          <w:szCs w:val="20"/>
        </w:rPr>
        <w:t xml:space="preserve"> </w:t>
      </w:r>
      <w:r w:rsidR="00EF1489" w:rsidRPr="0035169E">
        <w:rPr>
          <w:rFonts w:cs="Arial"/>
          <w:color w:val="auto"/>
          <w:sz w:val="20"/>
          <w:szCs w:val="20"/>
        </w:rPr>
        <w:t xml:space="preserve">Following the recommendations contained in the SOPs, the Protection Unit makes refugee documentation a priority. Concerning </w:t>
      </w:r>
      <w:r w:rsidR="00482AFE" w:rsidRPr="0035169E">
        <w:rPr>
          <w:rFonts w:cs="Arial"/>
          <w:color w:val="auto"/>
          <w:sz w:val="20"/>
          <w:szCs w:val="20"/>
        </w:rPr>
        <w:t xml:space="preserve">the </w:t>
      </w:r>
      <w:r w:rsidR="00EF1489" w:rsidRPr="0035169E">
        <w:rPr>
          <w:rFonts w:cs="Arial"/>
          <w:color w:val="auto"/>
          <w:sz w:val="20"/>
          <w:szCs w:val="20"/>
        </w:rPr>
        <w:t xml:space="preserve">registration of new births, this activity is implemented on an ongoing basis. The protection negotiated and obtained the organizer of the communities of </w:t>
      </w:r>
      <w:proofErr w:type="spellStart"/>
      <w:r w:rsidR="00EF1489" w:rsidRPr="0035169E">
        <w:rPr>
          <w:rFonts w:cs="Arial"/>
          <w:color w:val="auto"/>
          <w:sz w:val="20"/>
          <w:szCs w:val="20"/>
        </w:rPr>
        <w:t>Macenta</w:t>
      </w:r>
      <w:proofErr w:type="spellEnd"/>
      <w:r w:rsidR="00EF1489" w:rsidRPr="0035169E">
        <w:rPr>
          <w:rFonts w:cs="Arial"/>
          <w:color w:val="auto"/>
          <w:sz w:val="20"/>
          <w:szCs w:val="20"/>
        </w:rPr>
        <w:t>, five records of birth certificate that it manages to its level to avoid falling into the cycle of the rupture which is frequent in the Sub - Prefecture of Kouankan. This strategy enabled the parents of all refugee children born in the camp to obtain the birth certificates of their children within the legal time limit. From May to 31 July 2017, thirty (30) new births were regularized and recorded in the database.</w:t>
      </w:r>
    </w:p>
    <w:p w:rsidR="00BF662B" w:rsidRPr="0035169E" w:rsidRDefault="00BF662B" w:rsidP="006C618C">
      <w:pPr>
        <w:pStyle w:val="UNHCRbulletpoint"/>
        <w:numPr>
          <w:ilvl w:val="0"/>
          <w:numId w:val="0"/>
        </w:numPr>
        <w:jc w:val="both"/>
        <w:rPr>
          <w:color w:val="auto"/>
          <w:sz w:val="20"/>
          <w:szCs w:val="20"/>
        </w:rPr>
      </w:pPr>
    </w:p>
    <w:p w:rsidR="00F9655B" w:rsidRPr="0035169E" w:rsidRDefault="009A1D70" w:rsidP="0035169E">
      <w:pPr>
        <w:pStyle w:val="UNHCRbulletpoint"/>
        <w:jc w:val="both"/>
        <w:rPr>
          <w:rFonts w:cs="Arial"/>
          <w:color w:val="auto"/>
          <w:sz w:val="20"/>
          <w:szCs w:val="20"/>
        </w:rPr>
      </w:pPr>
      <w:r w:rsidRPr="0035169E">
        <w:rPr>
          <w:b/>
          <w:color w:val="000000" w:themeColor="text1"/>
          <w:sz w:val="20"/>
          <w:szCs w:val="20"/>
        </w:rPr>
        <w:t>Statelessness:</w:t>
      </w:r>
      <w:r w:rsidRPr="0035169E">
        <w:t xml:space="preserve"> </w:t>
      </w:r>
      <w:r w:rsidR="00F9655B" w:rsidRPr="0035169E">
        <w:rPr>
          <w:rFonts w:cs="Arial"/>
          <w:color w:val="auto"/>
          <w:sz w:val="20"/>
          <w:szCs w:val="20"/>
        </w:rPr>
        <w:t>With regard to the eradication of statelessness in Guinea, in July, the recruitment of a consultant to carry out an in-depth diagnostic study of statelessness throughout the country was launched. The main objective of this study is to collect a critical mass of qualitative and quantitative information on statelessness and to make a critical situational analysis of the phenomenon in the Republic of Guinea. The consultant recruited will start the study from 1 September 2017. In addition, several awareness-raising activities to be implemented in the second half of the year have been identi</w:t>
      </w:r>
      <w:r w:rsidR="00084D39" w:rsidRPr="0035169E">
        <w:rPr>
          <w:rFonts w:cs="Arial"/>
          <w:color w:val="auto"/>
          <w:sz w:val="20"/>
          <w:szCs w:val="20"/>
        </w:rPr>
        <w:t>fied by the ‘’</w:t>
      </w:r>
      <w:proofErr w:type="spellStart"/>
      <w:r w:rsidR="00084D39" w:rsidRPr="0035169E">
        <w:rPr>
          <w:rFonts w:cs="Arial"/>
          <w:color w:val="auto"/>
          <w:sz w:val="20"/>
          <w:szCs w:val="20"/>
        </w:rPr>
        <w:t>Comité</w:t>
      </w:r>
      <w:proofErr w:type="spellEnd"/>
      <w:r w:rsidR="00084D39" w:rsidRPr="0035169E">
        <w:rPr>
          <w:rFonts w:cs="Arial"/>
          <w:color w:val="auto"/>
          <w:sz w:val="20"/>
          <w:szCs w:val="20"/>
        </w:rPr>
        <w:t xml:space="preserve"> de </w:t>
      </w:r>
      <w:proofErr w:type="spellStart"/>
      <w:r w:rsidR="00084D39" w:rsidRPr="0035169E">
        <w:rPr>
          <w:rFonts w:cs="Arial"/>
          <w:color w:val="auto"/>
          <w:sz w:val="20"/>
          <w:szCs w:val="20"/>
        </w:rPr>
        <w:t>Suivi</w:t>
      </w:r>
      <w:proofErr w:type="spellEnd"/>
      <w:r w:rsidR="00084D39" w:rsidRPr="0035169E">
        <w:rPr>
          <w:rFonts w:cs="Arial"/>
          <w:color w:val="auto"/>
          <w:sz w:val="20"/>
          <w:szCs w:val="20"/>
        </w:rPr>
        <w:t>’’</w:t>
      </w:r>
      <w:r w:rsidR="00F9655B" w:rsidRPr="0035169E">
        <w:rPr>
          <w:rFonts w:cs="Arial"/>
          <w:color w:val="auto"/>
          <w:sz w:val="20"/>
          <w:szCs w:val="20"/>
        </w:rPr>
        <w:t xml:space="preserve">. These activities include the official launch of the National Action Plan, the organization of a radio and television panel and three </w:t>
      </w:r>
      <w:r w:rsidR="00F9655B" w:rsidRPr="0035169E">
        <w:rPr>
          <w:rFonts w:cs="Arial"/>
          <w:color w:val="auto"/>
          <w:sz w:val="20"/>
          <w:szCs w:val="20"/>
        </w:rPr>
        <w:lastRenderedPageBreak/>
        <w:t>(3) conferences on statelessness in universities, the dissemination of films on statelessness, the distribution of visibility kits in schools, hospitals, town halls and to the various actors involved in the struggle.</w:t>
      </w:r>
    </w:p>
    <w:p w:rsidR="00496F06" w:rsidRPr="0035169E" w:rsidRDefault="00496F06" w:rsidP="0035169E">
      <w:pPr>
        <w:pStyle w:val="UNHCRbulletpoint"/>
        <w:jc w:val="both"/>
        <w:rPr>
          <w:color w:val="000000" w:themeColor="text1"/>
          <w:sz w:val="20"/>
          <w:szCs w:val="20"/>
        </w:rPr>
      </w:pPr>
      <w:r w:rsidRPr="0035169E">
        <w:rPr>
          <w:color w:val="000000" w:themeColor="text1"/>
          <w:sz w:val="20"/>
          <w:szCs w:val="20"/>
        </w:rPr>
        <w:t xml:space="preserve">With the postponement of the adoption of the new ‘’Code Civil’’ by the National Assembly, a meeting was held in July between the UNHCR Representative and the Director of Legislation and the Executive Director of Justice Reform both (2) officials at the Ministry of Justice. In the discussions, the representative of UNHCR invited his hosts to take into account the UNHCR comments on the provisions on nationality before the next session of </w:t>
      </w:r>
      <w:r w:rsidRPr="0035169E">
        <w:rPr>
          <w:rFonts w:cs="Arial"/>
          <w:color w:val="000000" w:themeColor="text1"/>
          <w:sz w:val="20"/>
          <w:szCs w:val="20"/>
        </w:rPr>
        <w:t>the National Assembly</w:t>
      </w:r>
      <w:r w:rsidRPr="0035169E">
        <w:rPr>
          <w:color w:val="000000" w:themeColor="text1"/>
          <w:sz w:val="20"/>
          <w:szCs w:val="20"/>
        </w:rPr>
        <w:t>. At the end of the meeting, the hosts made a commitment to revise the provisions in question before the adoption of the ‘’Code Civil’’ in October 2017.</w:t>
      </w:r>
    </w:p>
    <w:p w:rsidR="00F9655B" w:rsidRPr="0035169E" w:rsidRDefault="00F9655B" w:rsidP="0035169E">
      <w:pPr>
        <w:pStyle w:val="UNHCRbulletpoint"/>
        <w:numPr>
          <w:ilvl w:val="0"/>
          <w:numId w:val="0"/>
        </w:numPr>
        <w:ind w:left="360"/>
        <w:rPr>
          <w:rFonts w:cs="Arial"/>
          <w:color w:val="auto"/>
          <w:sz w:val="20"/>
          <w:szCs w:val="20"/>
        </w:rPr>
      </w:pPr>
    </w:p>
    <w:p w:rsidR="0035169E" w:rsidRPr="0035169E" w:rsidRDefault="008F16F0" w:rsidP="0035169E">
      <w:pPr>
        <w:pStyle w:val="UNHCRbulletpoint"/>
        <w:jc w:val="both"/>
        <w:rPr>
          <w:color w:val="000000" w:themeColor="text1"/>
          <w:sz w:val="20"/>
          <w:szCs w:val="20"/>
        </w:rPr>
      </w:pPr>
      <w:r w:rsidRPr="0035169E">
        <w:rPr>
          <w:b/>
          <w:color w:val="000000" w:themeColor="text1"/>
          <w:sz w:val="20"/>
          <w:szCs w:val="20"/>
        </w:rPr>
        <w:t>I</w:t>
      </w:r>
      <w:r w:rsidR="0035169E">
        <w:rPr>
          <w:b/>
          <w:color w:val="000000" w:themeColor="text1"/>
          <w:sz w:val="20"/>
          <w:szCs w:val="20"/>
        </w:rPr>
        <w:t xml:space="preserve">nternal </w:t>
      </w:r>
      <w:r w:rsidRPr="0035169E">
        <w:rPr>
          <w:b/>
          <w:color w:val="000000" w:themeColor="text1"/>
          <w:sz w:val="20"/>
          <w:szCs w:val="20"/>
        </w:rPr>
        <w:t>D</w:t>
      </w:r>
      <w:r w:rsidR="0035169E">
        <w:rPr>
          <w:b/>
          <w:color w:val="000000" w:themeColor="text1"/>
          <w:sz w:val="20"/>
          <w:szCs w:val="20"/>
        </w:rPr>
        <w:t xml:space="preserve">isplaced </w:t>
      </w:r>
      <w:r w:rsidRPr="0035169E">
        <w:rPr>
          <w:b/>
          <w:color w:val="000000" w:themeColor="text1"/>
          <w:sz w:val="20"/>
          <w:szCs w:val="20"/>
        </w:rPr>
        <w:t>P</w:t>
      </w:r>
      <w:r w:rsidR="0035169E">
        <w:rPr>
          <w:b/>
          <w:color w:val="000000" w:themeColor="text1"/>
          <w:sz w:val="20"/>
          <w:szCs w:val="20"/>
        </w:rPr>
        <w:t>erson</w:t>
      </w:r>
      <w:r w:rsidRPr="0035169E">
        <w:rPr>
          <w:b/>
          <w:color w:val="000000" w:themeColor="text1"/>
          <w:sz w:val="20"/>
          <w:szCs w:val="20"/>
        </w:rPr>
        <w:t>s:</w:t>
      </w:r>
      <w:r w:rsidRPr="0035169E">
        <w:rPr>
          <w:b/>
          <w:color w:val="0070C0"/>
          <w:sz w:val="28"/>
          <w:szCs w:val="28"/>
        </w:rPr>
        <w:t xml:space="preserve"> </w:t>
      </w:r>
      <w:r w:rsidR="008A6652" w:rsidRPr="0035169E">
        <w:rPr>
          <w:color w:val="000000" w:themeColor="text1"/>
          <w:sz w:val="20"/>
          <w:szCs w:val="20"/>
        </w:rPr>
        <w:t>In the framework of the protection of internally displaced persons, the UNHCR Representation in Guinea began negotiations with the Ministry of Foreign Affairs for the ratification of the Kampala Convention. After a meeting with the representatives of this department, documents were shared with them so that Guinea accedes to the Convention before the end of 2017.</w:t>
      </w:r>
    </w:p>
    <w:p w:rsidR="00AC4E68" w:rsidRPr="0035169E" w:rsidRDefault="0035169E" w:rsidP="0035169E">
      <w:pPr>
        <w:pStyle w:val="UNHCRbulletpoint"/>
        <w:jc w:val="both"/>
        <w:rPr>
          <w:rFonts w:eastAsia="Times New Roman"/>
          <w:bCs/>
          <w:color w:val="000000" w:themeColor="text1"/>
          <w:sz w:val="20"/>
          <w:szCs w:val="20"/>
        </w:rPr>
      </w:pPr>
      <w:r w:rsidRPr="0035169E">
        <w:rPr>
          <w:b/>
          <w:color w:val="000000" w:themeColor="text1"/>
          <w:sz w:val="20"/>
          <w:szCs w:val="20"/>
        </w:rPr>
        <w:t>Celebration of World Refugee Day</w:t>
      </w:r>
      <w:r w:rsidRPr="0035169E">
        <w:rPr>
          <w:color w:val="000000" w:themeColor="text1"/>
          <w:sz w:val="20"/>
          <w:szCs w:val="20"/>
        </w:rPr>
        <w:t>:</w:t>
      </w:r>
      <w:r w:rsidRPr="0035169E">
        <w:rPr>
          <w:color w:val="000000" w:themeColor="text1"/>
        </w:rPr>
        <w:t xml:space="preserve"> </w:t>
      </w:r>
      <w:r w:rsidRPr="0035169E">
        <w:rPr>
          <w:color w:val="000000" w:themeColor="text1"/>
          <w:sz w:val="20"/>
          <w:szCs w:val="20"/>
        </w:rPr>
        <w:t xml:space="preserve">Like other UNHCR Offices around the world, UNHCR Guinea celebrated World Refugee Day (June 20) at the Kouankan II camp. The celebration of this day took place in the presence of the administrative authorities of the region of </w:t>
      </w:r>
      <w:proofErr w:type="spellStart"/>
      <w:r w:rsidRPr="0035169E">
        <w:rPr>
          <w:color w:val="000000" w:themeColor="text1"/>
          <w:sz w:val="20"/>
          <w:szCs w:val="20"/>
        </w:rPr>
        <w:t>Nzérékoré</w:t>
      </w:r>
      <w:proofErr w:type="spellEnd"/>
      <w:r w:rsidRPr="0035169E">
        <w:rPr>
          <w:color w:val="000000" w:themeColor="text1"/>
          <w:sz w:val="20"/>
          <w:szCs w:val="20"/>
        </w:rPr>
        <w:t xml:space="preserve"> and the UNHCR Representative in Guinea who traveled with some colleagues from Conakry to celebrate with the rural refugees. All the arrangements were made for the success of the event: the trip of Conakry colleagues to </w:t>
      </w:r>
      <w:proofErr w:type="spellStart"/>
      <w:r w:rsidRPr="0035169E">
        <w:rPr>
          <w:color w:val="000000" w:themeColor="text1"/>
          <w:sz w:val="20"/>
          <w:szCs w:val="20"/>
        </w:rPr>
        <w:t>Nzérékoré</w:t>
      </w:r>
      <w:proofErr w:type="spellEnd"/>
      <w:r w:rsidRPr="0035169E">
        <w:rPr>
          <w:color w:val="000000" w:themeColor="text1"/>
          <w:sz w:val="20"/>
          <w:szCs w:val="20"/>
        </w:rPr>
        <w:t xml:space="preserve">, media coverage, writing and reading of the speeches by the guests, the presentation of sketches and poems by the </w:t>
      </w:r>
      <w:r w:rsidR="000B6A59" w:rsidRPr="0035169E">
        <w:rPr>
          <w:color w:val="000000" w:themeColor="text1"/>
          <w:sz w:val="20"/>
          <w:szCs w:val="20"/>
        </w:rPr>
        <w:t>refugees,</w:t>
      </w:r>
      <w:r w:rsidRPr="0035169E">
        <w:rPr>
          <w:color w:val="000000" w:themeColor="text1"/>
          <w:sz w:val="20"/>
          <w:szCs w:val="20"/>
        </w:rPr>
        <w:t xml:space="preserve"> </w:t>
      </w:r>
      <w:r w:rsidR="00BD74D6" w:rsidRPr="0035169E">
        <w:rPr>
          <w:color w:val="000000" w:themeColor="text1"/>
          <w:sz w:val="20"/>
          <w:szCs w:val="20"/>
        </w:rPr>
        <w:t>including</w:t>
      </w:r>
      <w:r w:rsidRPr="0035169E">
        <w:rPr>
          <w:color w:val="000000" w:themeColor="text1"/>
          <w:sz w:val="20"/>
          <w:szCs w:val="20"/>
        </w:rPr>
        <w:t xml:space="preserve"> football matches (girls and boys), </w:t>
      </w:r>
      <w:proofErr w:type="spellStart"/>
      <w:r w:rsidRPr="0035169E">
        <w:rPr>
          <w:color w:val="000000" w:themeColor="text1"/>
          <w:sz w:val="20"/>
          <w:szCs w:val="20"/>
        </w:rPr>
        <w:t>etc</w:t>
      </w:r>
      <w:proofErr w:type="spellEnd"/>
      <w:r w:rsidRPr="0035169E">
        <w:rPr>
          <w:color w:val="000000" w:themeColor="text1"/>
          <w:sz w:val="20"/>
          <w:szCs w:val="20"/>
        </w:rPr>
        <w:t xml:space="preserve"> ... Note that t-shirts and caps were distributed to the refugees on this occasion.</w:t>
      </w:r>
    </w:p>
    <w:p w:rsidR="00F83271" w:rsidRPr="0035169E" w:rsidRDefault="0087374B" w:rsidP="00E97E35">
      <w:pPr>
        <w:pStyle w:val="UNHCRcontentheading3"/>
        <w:tabs>
          <w:tab w:val="left" w:pos="2098"/>
        </w:tabs>
        <w:spacing w:before="0" w:after="0"/>
        <w:rPr>
          <w:b/>
          <w:color w:val="0070C0"/>
        </w:rPr>
      </w:pPr>
      <w:r w:rsidRPr="0035169E">
        <w:rPr>
          <w:b/>
          <w:color w:val="0070C0"/>
        </w:rPr>
        <w:t>Health</w:t>
      </w:r>
      <w:r w:rsidR="00791369" w:rsidRPr="0035169E">
        <w:rPr>
          <w:b/>
          <w:color w:val="0070C0"/>
        </w:rPr>
        <w:tab/>
      </w:r>
    </w:p>
    <w:p w:rsidR="00E45C55" w:rsidRPr="00BD74D6" w:rsidRDefault="006568FF" w:rsidP="0035169E">
      <w:pPr>
        <w:pStyle w:val="UNHCRbulletpoint"/>
        <w:numPr>
          <w:ilvl w:val="0"/>
          <w:numId w:val="0"/>
        </w:numPr>
        <w:jc w:val="both"/>
        <w:rPr>
          <w:color w:val="auto"/>
          <w:sz w:val="20"/>
          <w:szCs w:val="20"/>
          <w:lang w:val="en-GB"/>
        </w:rPr>
      </w:pPr>
      <w:r w:rsidRPr="00BD74D6">
        <w:rPr>
          <w:color w:val="auto"/>
          <w:sz w:val="20"/>
          <w:szCs w:val="20"/>
          <w:lang w:val="en-GB"/>
        </w:rPr>
        <w:t>Awareness sessions continued through educational talks with focus groups around the theme: "How HIV / AIDS is Transmitted". A total of 80 young adolescents took part in these talks, including 40 girls. On the other hand, 06 religious leaders of which 02 Christians were sensitized and invited to become involved in the awareness of the faithful in relation to the scourge of the HIV / AIDS. Two new people were screened positive and sensitized to submit to ARV treatment. This has led to the number of people living with HIV/AIDS at sixteen. These individuals were followed up and received their ARV endowment during the period indicated.</w:t>
      </w:r>
    </w:p>
    <w:p w:rsidR="00787E4F" w:rsidRPr="0035169E" w:rsidRDefault="00787E4F" w:rsidP="003F1D0A">
      <w:pPr>
        <w:pStyle w:val="UNHCRcontentheading3"/>
        <w:tabs>
          <w:tab w:val="left" w:pos="360"/>
        </w:tabs>
        <w:spacing w:before="0" w:after="0"/>
      </w:pPr>
      <w:r w:rsidRPr="0035169E">
        <w:rPr>
          <w:b/>
          <w:color w:val="0070C0"/>
        </w:rPr>
        <w:t>Camp Coordination and Camp Management</w:t>
      </w:r>
      <w:r w:rsidR="00B777D7" w:rsidRPr="0035169E">
        <w:rPr>
          <w:b/>
          <w:color w:val="0070C0"/>
        </w:rPr>
        <w:tab/>
      </w:r>
    </w:p>
    <w:p w:rsidR="00D40D99" w:rsidRPr="0035169E" w:rsidRDefault="00181781" w:rsidP="00FF5C70">
      <w:pPr>
        <w:pStyle w:val="UNHCRbulletpoint"/>
        <w:numPr>
          <w:ilvl w:val="0"/>
          <w:numId w:val="0"/>
        </w:numPr>
        <w:spacing w:before="0" w:after="0"/>
        <w:jc w:val="both"/>
        <w:rPr>
          <w:color w:val="auto"/>
          <w:sz w:val="20"/>
          <w:szCs w:val="20"/>
        </w:rPr>
      </w:pPr>
      <w:r w:rsidRPr="0035169E">
        <w:rPr>
          <w:b/>
          <w:color w:val="auto"/>
          <w:sz w:val="20"/>
          <w:szCs w:val="20"/>
        </w:rPr>
        <w:t>SGBV:</w:t>
      </w:r>
      <w:r w:rsidRPr="0035169E">
        <w:rPr>
          <w:color w:val="auto"/>
          <w:sz w:val="20"/>
          <w:szCs w:val="20"/>
        </w:rPr>
        <w:t xml:space="preserve"> </w:t>
      </w:r>
      <w:r w:rsidR="00D40D99" w:rsidRPr="0035169E">
        <w:rPr>
          <w:color w:val="auto"/>
          <w:sz w:val="20"/>
          <w:szCs w:val="20"/>
        </w:rPr>
        <w:t>On July 9, 2017, a case of gang rape on a lady aged thirty years was recorded between the 2 camps of Kouankan 1 and 2. The victim received medical and social care. The perpetrators of the rape remain unidentified until then, and a written complaint against X was introduced at the level of the Gendarmerie de Kouankan. Case tracking continues for documentation.</w:t>
      </w:r>
    </w:p>
    <w:p w:rsidR="00B64400" w:rsidRPr="0035169E" w:rsidRDefault="00B64400" w:rsidP="00FF5C70">
      <w:pPr>
        <w:pStyle w:val="UNHCRbulletpoint"/>
        <w:numPr>
          <w:ilvl w:val="0"/>
          <w:numId w:val="0"/>
        </w:numPr>
        <w:spacing w:before="0" w:after="0"/>
        <w:jc w:val="both"/>
        <w:rPr>
          <w:color w:val="auto"/>
          <w:sz w:val="20"/>
          <w:szCs w:val="20"/>
        </w:rPr>
      </w:pPr>
    </w:p>
    <w:p w:rsidR="00DF320E" w:rsidRPr="0035169E" w:rsidRDefault="00DF320E" w:rsidP="00DF320E">
      <w:pPr>
        <w:pStyle w:val="UNHCRcontentheading3"/>
        <w:spacing w:before="0" w:after="0"/>
        <w:rPr>
          <w:b/>
          <w:color w:val="0070C0"/>
          <w:sz w:val="24"/>
        </w:rPr>
      </w:pPr>
      <w:r w:rsidRPr="0035169E">
        <w:rPr>
          <w:b/>
          <w:color w:val="0070C0"/>
        </w:rPr>
        <w:t>E</w:t>
      </w:r>
      <w:r w:rsidR="003C1311" w:rsidRPr="0035169E">
        <w:rPr>
          <w:b/>
          <w:color w:val="0070C0"/>
        </w:rPr>
        <w:t>ducation</w:t>
      </w:r>
    </w:p>
    <w:p w:rsidR="0074685F" w:rsidRPr="0035169E" w:rsidRDefault="0074685F" w:rsidP="00AA21AF">
      <w:pPr>
        <w:jc w:val="both"/>
      </w:pPr>
      <w:r w:rsidRPr="0035169E">
        <w:rPr>
          <w:rFonts w:cs="Arial"/>
          <w:sz w:val="20"/>
          <w:szCs w:val="20"/>
        </w:rPr>
        <w:t xml:space="preserve">The results of all national examinations have been proclaimed. For the refugee candidates, the following results were obtained: CEP, out of 56 candidates, 43 have passed including 18 girls, a success rate of 77%. BEPC: </w:t>
      </w:r>
      <w:r w:rsidR="007A37A5" w:rsidRPr="0035169E">
        <w:rPr>
          <w:rFonts w:cs="Arial"/>
          <w:sz w:val="20"/>
          <w:szCs w:val="20"/>
        </w:rPr>
        <w:t>20 candidates did the exam of which 07 girls and all have passed</w:t>
      </w:r>
      <w:r w:rsidRPr="0035169E">
        <w:rPr>
          <w:rFonts w:cs="Arial"/>
          <w:sz w:val="20"/>
          <w:szCs w:val="20"/>
        </w:rPr>
        <w:t>, a success rat</w:t>
      </w:r>
      <w:r w:rsidR="007A37A5" w:rsidRPr="0035169E">
        <w:rPr>
          <w:rFonts w:cs="Arial"/>
          <w:sz w:val="20"/>
          <w:szCs w:val="20"/>
        </w:rPr>
        <w:t>e of 100%. BAC:</w:t>
      </w:r>
      <w:r w:rsidRPr="0035169E">
        <w:rPr>
          <w:rFonts w:cs="Arial"/>
          <w:sz w:val="20"/>
          <w:szCs w:val="20"/>
        </w:rPr>
        <w:t xml:space="preserve"> out of 20 </w:t>
      </w:r>
      <w:r w:rsidR="007A37A5" w:rsidRPr="0035169E">
        <w:rPr>
          <w:rFonts w:cs="Arial"/>
          <w:sz w:val="20"/>
          <w:szCs w:val="20"/>
        </w:rPr>
        <w:t>candidates, only 8 have passed</w:t>
      </w:r>
      <w:r w:rsidRPr="0035169E">
        <w:rPr>
          <w:rFonts w:cs="Arial"/>
          <w:sz w:val="20"/>
          <w:szCs w:val="20"/>
        </w:rPr>
        <w:t>, including one girl, a success ra</w:t>
      </w:r>
      <w:r w:rsidR="007A37A5" w:rsidRPr="0035169E">
        <w:rPr>
          <w:rFonts w:cs="Arial"/>
          <w:sz w:val="20"/>
          <w:szCs w:val="20"/>
        </w:rPr>
        <w:t>te of 40%</w:t>
      </w:r>
      <w:r w:rsidRPr="0035169E">
        <w:rPr>
          <w:rFonts w:cs="Arial"/>
          <w:sz w:val="20"/>
          <w:szCs w:val="20"/>
        </w:rPr>
        <w:t>.</w:t>
      </w:r>
    </w:p>
    <w:p w:rsidR="003C1311" w:rsidRPr="0035169E" w:rsidRDefault="003C1311" w:rsidP="003C1311">
      <w:pPr>
        <w:pStyle w:val="UNHCRcontentheading3"/>
        <w:spacing w:before="0" w:after="0"/>
        <w:rPr>
          <w:b/>
          <w:color w:val="0070C0"/>
          <w:sz w:val="24"/>
        </w:rPr>
      </w:pPr>
      <w:r w:rsidRPr="0035169E">
        <w:rPr>
          <w:b/>
          <w:color w:val="0070C0"/>
        </w:rPr>
        <w:t>Persons with specific needs</w:t>
      </w:r>
    </w:p>
    <w:p w:rsidR="007C52A5" w:rsidRPr="0035169E" w:rsidRDefault="007C52A5" w:rsidP="00AA21AF">
      <w:pPr>
        <w:jc w:val="both"/>
        <w:rPr>
          <w:rFonts w:cs="Arial"/>
          <w:sz w:val="20"/>
          <w:szCs w:val="20"/>
        </w:rPr>
      </w:pPr>
      <w:r w:rsidRPr="0035169E">
        <w:rPr>
          <w:rFonts w:cs="Arial"/>
          <w:sz w:val="20"/>
          <w:szCs w:val="20"/>
        </w:rPr>
        <w:t>Concerning the f</w:t>
      </w:r>
      <w:r w:rsidR="0074685F" w:rsidRPr="0035169E">
        <w:rPr>
          <w:rFonts w:cs="Arial"/>
          <w:sz w:val="20"/>
          <w:szCs w:val="20"/>
        </w:rPr>
        <w:t>ollow-up of persons with specific</w:t>
      </w:r>
      <w:r w:rsidRPr="0035169E">
        <w:rPr>
          <w:rFonts w:cs="Arial"/>
          <w:sz w:val="20"/>
          <w:szCs w:val="20"/>
        </w:rPr>
        <w:t xml:space="preserve"> needs, home visits continued. A total of 72 PBS</w:t>
      </w:r>
      <w:r w:rsidR="0074685F" w:rsidRPr="0035169E">
        <w:rPr>
          <w:rFonts w:cs="Arial"/>
          <w:sz w:val="20"/>
          <w:szCs w:val="20"/>
        </w:rPr>
        <w:t>’</w:t>
      </w:r>
      <w:r w:rsidRPr="0035169E">
        <w:rPr>
          <w:rFonts w:cs="Arial"/>
          <w:sz w:val="20"/>
          <w:szCs w:val="20"/>
        </w:rPr>
        <w:t>s were visited by the Social / GBV / UNHCR team, including 32 chronic patients, 20 single women with children, 04 ENA</w:t>
      </w:r>
      <w:r w:rsidR="0074685F" w:rsidRPr="0035169E">
        <w:rPr>
          <w:rFonts w:cs="Arial"/>
          <w:sz w:val="20"/>
          <w:szCs w:val="20"/>
        </w:rPr>
        <w:t>’s, 01</w:t>
      </w:r>
      <w:r w:rsidRPr="0035169E">
        <w:rPr>
          <w:rFonts w:cs="Arial"/>
          <w:sz w:val="20"/>
          <w:szCs w:val="20"/>
        </w:rPr>
        <w:t xml:space="preserve"> rape survivor, and 15 elderly</w:t>
      </w:r>
      <w:r w:rsidR="0074685F" w:rsidRPr="0035169E">
        <w:rPr>
          <w:rFonts w:cs="Arial"/>
          <w:sz w:val="20"/>
          <w:szCs w:val="20"/>
        </w:rPr>
        <w:t xml:space="preserve"> persons</w:t>
      </w:r>
      <w:r w:rsidRPr="0035169E">
        <w:rPr>
          <w:rFonts w:cs="Arial"/>
          <w:sz w:val="20"/>
          <w:szCs w:val="20"/>
        </w:rPr>
        <w:t>. In addition, 06 monthly food distributions were made to 451 PBS</w:t>
      </w:r>
      <w:r w:rsidR="0074685F" w:rsidRPr="0035169E">
        <w:rPr>
          <w:rFonts w:cs="Arial"/>
          <w:sz w:val="20"/>
          <w:szCs w:val="20"/>
        </w:rPr>
        <w:t>’s</w:t>
      </w:r>
      <w:r w:rsidRPr="0035169E">
        <w:rPr>
          <w:rFonts w:cs="Arial"/>
          <w:sz w:val="20"/>
          <w:szCs w:val="20"/>
        </w:rPr>
        <w:t>, including 430 Ivorian, 20 Liberian and 01 Sierra Leonean.</w:t>
      </w:r>
    </w:p>
    <w:p w:rsidR="00B01481" w:rsidRPr="0035169E" w:rsidRDefault="007C52A5" w:rsidP="00AA21AF">
      <w:pPr>
        <w:jc w:val="both"/>
      </w:pPr>
      <w:r w:rsidRPr="0035169E">
        <w:rPr>
          <w:rFonts w:cs="Arial"/>
          <w:sz w:val="20"/>
          <w:szCs w:val="20"/>
        </w:rPr>
        <w:t>In Conakry, 4</w:t>
      </w:r>
      <w:r w:rsidR="0074685F" w:rsidRPr="0035169E">
        <w:rPr>
          <w:rFonts w:cs="Arial"/>
          <w:sz w:val="20"/>
          <w:szCs w:val="20"/>
        </w:rPr>
        <w:t>1 persons</w:t>
      </w:r>
      <w:r w:rsidRPr="0035169E">
        <w:rPr>
          <w:rFonts w:cs="Arial"/>
          <w:sz w:val="20"/>
          <w:szCs w:val="20"/>
        </w:rPr>
        <w:t xml:space="preserve"> with specific needs were visited and advised at home by the ODIC partner, including 12 women and 29 men. Among these refugees, 26 individuals, including 14 women and 12 men with specific needs (food, rent, transport ...) were assisted through the granting of financial allocations.</w:t>
      </w:r>
    </w:p>
    <w:p w:rsidR="00C603C1" w:rsidRPr="0035169E" w:rsidRDefault="00924B14" w:rsidP="004C0FE3">
      <w:pPr>
        <w:pStyle w:val="UNHCRcontentheading3"/>
        <w:spacing w:before="0" w:after="0"/>
        <w:rPr>
          <w:b/>
          <w:color w:val="0070C0"/>
        </w:rPr>
      </w:pPr>
      <w:r w:rsidRPr="0035169E">
        <w:rPr>
          <w:b/>
          <w:color w:val="0070C0"/>
        </w:rPr>
        <w:t>Durable Solutions</w:t>
      </w:r>
    </w:p>
    <w:p w:rsidR="00B54E40" w:rsidRPr="0035169E" w:rsidRDefault="00C26D1C" w:rsidP="00B54E40">
      <w:pPr>
        <w:pStyle w:val="ListParagraph"/>
        <w:numPr>
          <w:ilvl w:val="0"/>
          <w:numId w:val="4"/>
        </w:numPr>
        <w:tabs>
          <w:tab w:val="left" w:pos="360"/>
        </w:tabs>
        <w:spacing w:after="0" w:line="240" w:lineRule="auto"/>
        <w:jc w:val="both"/>
        <w:rPr>
          <w:sz w:val="20"/>
          <w:szCs w:val="20"/>
        </w:rPr>
      </w:pPr>
      <w:r w:rsidRPr="0035169E">
        <w:rPr>
          <w:rFonts w:asciiTheme="minorHAnsi" w:eastAsia="Times New Roman" w:hAnsiTheme="minorHAnsi" w:cstheme="minorHAnsi"/>
          <w:b/>
          <w:sz w:val="20"/>
          <w:szCs w:val="20"/>
        </w:rPr>
        <w:t>Repatriation:</w:t>
      </w:r>
      <w:r w:rsidRPr="0035169E">
        <w:rPr>
          <w:rFonts w:asciiTheme="minorHAnsi" w:eastAsia="Times New Roman" w:hAnsiTheme="minorHAnsi" w:cstheme="minorHAnsi"/>
          <w:sz w:val="20"/>
          <w:szCs w:val="20"/>
        </w:rPr>
        <w:t xml:space="preserve"> </w:t>
      </w:r>
      <w:r w:rsidR="00B54E40" w:rsidRPr="0035169E">
        <w:rPr>
          <w:rFonts w:asciiTheme="minorHAnsi" w:eastAsia="Times New Roman" w:hAnsiTheme="minorHAnsi" w:cstheme="minorHAnsi"/>
          <w:sz w:val="20"/>
          <w:szCs w:val="20"/>
        </w:rPr>
        <w:t>There were no convoys of voluntary repatriation in Côte d'Ivoire</w:t>
      </w:r>
      <w:r w:rsidR="00B54E40" w:rsidRPr="0035169E">
        <w:t xml:space="preserve"> </w:t>
      </w:r>
      <w:r w:rsidR="00B54E40" w:rsidRPr="0035169E">
        <w:rPr>
          <w:rFonts w:asciiTheme="minorHAnsi" w:eastAsia="Times New Roman" w:hAnsiTheme="minorHAnsi" w:cstheme="minorHAnsi"/>
          <w:sz w:val="20"/>
          <w:szCs w:val="20"/>
        </w:rPr>
        <w:t xml:space="preserve">during the period under review. However, the Protection Unit in Conakry and in the field has focused most of its activities on information, awareness and continuous registration of </w:t>
      </w:r>
      <w:proofErr w:type="spellStart"/>
      <w:r w:rsidR="00B54E40" w:rsidRPr="0035169E">
        <w:rPr>
          <w:rFonts w:asciiTheme="minorHAnsi" w:eastAsia="Times New Roman" w:hAnsiTheme="minorHAnsi" w:cstheme="minorHAnsi"/>
          <w:sz w:val="20"/>
          <w:szCs w:val="20"/>
        </w:rPr>
        <w:t>Volrep</w:t>
      </w:r>
      <w:proofErr w:type="spellEnd"/>
      <w:r w:rsidR="00B54E40" w:rsidRPr="0035169E">
        <w:rPr>
          <w:rFonts w:asciiTheme="minorHAnsi" w:eastAsia="Times New Roman" w:hAnsiTheme="minorHAnsi" w:cstheme="minorHAnsi"/>
          <w:sz w:val="20"/>
          <w:szCs w:val="20"/>
        </w:rPr>
        <w:t xml:space="preserve"> candidates. </w:t>
      </w:r>
      <w:r w:rsidR="00B54E40" w:rsidRPr="0035169E">
        <w:rPr>
          <w:sz w:val="20"/>
          <w:szCs w:val="20"/>
        </w:rPr>
        <w:t>Despite the efforts made in this direction, the observation is that the refugees are not in favor of this lasting solution. In terms of statistics, only seven (07) families of twenty-five (25) individuals were entered on the departure list. Arrangements are underway to facilitate the departure of these families in safety and dignity during the first fortnight of August.</w:t>
      </w:r>
    </w:p>
    <w:p w:rsidR="00B54E40" w:rsidRPr="0035169E" w:rsidRDefault="00B54E40" w:rsidP="0035169E">
      <w:pPr>
        <w:pStyle w:val="ListParagraph"/>
        <w:tabs>
          <w:tab w:val="left" w:pos="360"/>
        </w:tabs>
        <w:spacing w:after="0" w:line="240" w:lineRule="auto"/>
        <w:ind w:left="360"/>
        <w:jc w:val="both"/>
        <w:rPr>
          <w:sz w:val="20"/>
          <w:szCs w:val="20"/>
        </w:rPr>
      </w:pPr>
      <w:r w:rsidRPr="0035169E">
        <w:rPr>
          <w:sz w:val="20"/>
          <w:szCs w:val="20"/>
        </w:rPr>
        <w:t xml:space="preserve">The pace and timetable for awareness-raising is maintained, </w:t>
      </w:r>
      <w:proofErr w:type="spellStart"/>
      <w:r w:rsidRPr="0035169E">
        <w:rPr>
          <w:sz w:val="20"/>
          <w:szCs w:val="20"/>
        </w:rPr>
        <w:t>ie</w:t>
      </w:r>
      <w:proofErr w:type="spellEnd"/>
      <w:r w:rsidRPr="0035169E">
        <w:rPr>
          <w:sz w:val="20"/>
          <w:szCs w:val="20"/>
        </w:rPr>
        <w:t xml:space="preserve"> twice a week (Tuesdays and Thursdays).</w:t>
      </w:r>
    </w:p>
    <w:p w:rsidR="0047705F" w:rsidRPr="0035169E" w:rsidRDefault="0047705F" w:rsidP="0035169E">
      <w:pPr>
        <w:pStyle w:val="ListParagraph"/>
        <w:tabs>
          <w:tab w:val="left" w:pos="360"/>
        </w:tabs>
        <w:spacing w:after="0" w:line="240" w:lineRule="auto"/>
        <w:ind w:left="360"/>
        <w:jc w:val="both"/>
        <w:rPr>
          <w:rFonts w:asciiTheme="minorHAnsi" w:eastAsia="Times New Roman" w:hAnsiTheme="minorHAnsi" w:cs="Arial"/>
          <w:bCs/>
          <w:sz w:val="20"/>
          <w:szCs w:val="20"/>
          <w:shd w:val="clear" w:color="auto" w:fill="FFFFFF"/>
        </w:rPr>
      </w:pPr>
    </w:p>
    <w:p w:rsidR="00B54E40" w:rsidRPr="0035169E" w:rsidRDefault="00B54E40" w:rsidP="00B54E40">
      <w:pPr>
        <w:pStyle w:val="ListParagraph"/>
        <w:numPr>
          <w:ilvl w:val="0"/>
          <w:numId w:val="4"/>
        </w:numPr>
        <w:tabs>
          <w:tab w:val="left" w:pos="360"/>
        </w:tabs>
        <w:spacing w:after="0" w:line="240" w:lineRule="auto"/>
        <w:jc w:val="both"/>
        <w:rPr>
          <w:sz w:val="20"/>
          <w:szCs w:val="20"/>
        </w:rPr>
      </w:pPr>
      <w:r w:rsidRPr="0035169E">
        <w:rPr>
          <w:b/>
          <w:sz w:val="20"/>
          <w:szCs w:val="20"/>
        </w:rPr>
        <w:lastRenderedPageBreak/>
        <w:t xml:space="preserve">Resettlement:  </w:t>
      </w:r>
      <w:r w:rsidRPr="0035169E">
        <w:rPr>
          <w:sz w:val="20"/>
          <w:szCs w:val="20"/>
        </w:rPr>
        <w:t xml:space="preserve">During the period under review, 35 Ivoirians were resettled in Canada, including 10 from Conakry and 25 from </w:t>
      </w:r>
      <w:proofErr w:type="spellStart"/>
      <w:r w:rsidRPr="0035169E">
        <w:rPr>
          <w:sz w:val="20"/>
          <w:szCs w:val="20"/>
        </w:rPr>
        <w:t>Nzérékoré</w:t>
      </w:r>
      <w:proofErr w:type="spellEnd"/>
      <w:r w:rsidRPr="0035169E">
        <w:rPr>
          <w:sz w:val="20"/>
          <w:szCs w:val="20"/>
        </w:rPr>
        <w:t xml:space="preserve">. In total, from January to July 2017, 61 people left for Canada, including one Liberian and 60 </w:t>
      </w:r>
      <w:proofErr w:type="spellStart"/>
      <w:r w:rsidRPr="0035169E">
        <w:rPr>
          <w:sz w:val="20"/>
          <w:szCs w:val="20"/>
        </w:rPr>
        <w:t>Ivorians</w:t>
      </w:r>
      <w:proofErr w:type="spellEnd"/>
      <w:r w:rsidRPr="0035169E">
        <w:rPr>
          <w:sz w:val="20"/>
          <w:szCs w:val="20"/>
        </w:rPr>
        <w:t>.</w:t>
      </w:r>
    </w:p>
    <w:p w:rsidR="00E82ED4" w:rsidRPr="0035169E" w:rsidRDefault="00E82ED4" w:rsidP="0035169E">
      <w:pPr>
        <w:pStyle w:val="ListParagraph"/>
        <w:tabs>
          <w:tab w:val="left" w:pos="360"/>
        </w:tabs>
        <w:spacing w:after="0" w:line="240" w:lineRule="auto"/>
        <w:ind w:left="360"/>
        <w:jc w:val="both"/>
      </w:pPr>
    </w:p>
    <w:p w:rsidR="0011160A" w:rsidRPr="0035169E" w:rsidRDefault="00E82ED4" w:rsidP="0011160A">
      <w:pPr>
        <w:pStyle w:val="ListParagraph"/>
        <w:numPr>
          <w:ilvl w:val="0"/>
          <w:numId w:val="4"/>
        </w:numPr>
        <w:tabs>
          <w:tab w:val="left" w:pos="360"/>
        </w:tabs>
        <w:spacing w:after="0" w:line="240" w:lineRule="auto"/>
        <w:jc w:val="both"/>
        <w:rPr>
          <w:sz w:val="20"/>
          <w:szCs w:val="20"/>
        </w:rPr>
      </w:pPr>
      <w:r w:rsidRPr="0035169E">
        <w:rPr>
          <w:b/>
          <w:sz w:val="20"/>
          <w:szCs w:val="20"/>
        </w:rPr>
        <w:t xml:space="preserve">Self-reliance activities: </w:t>
      </w:r>
      <w:r w:rsidR="0011160A" w:rsidRPr="0035169E">
        <w:rPr>
          <w:sz w:val="20"/>
          <w:szCs w:val="20"/>
        </w:rPr>
        <w:t xml:space="preserve">Pursuant to Recommendation 3 of the 2016 audit report referenced OIOS audit of UNHCR operations in Guinea (AR2016 / 110/03), in accordance with AUD-17/05474 of 1 March 2017, a baseline survey was carried out in July 2017 in Kouankan, </w:t>
      </w:r>
      <w:proofErr w:type="spellStart"/>
      <w:r w:rsidR="0011160A" w:rsidRPr="0035169E">
        <w:rPr>
          <w:sz w:val="20"/>
          <w:szCs w:val="20"/>
        </w:rPr>
        <w:t>Beyla</w:t>
      </w:r>
      <w:proofErr w:type="spellEnd"/>
      <w:r w:rsidR="0011160A" w:rsidRPr="0035169E">
        <w:rPr>
          <w:sz w:val="20"/>
          <w:szCs w:val="20"/>
        </w:rPr>
        <w:t xml:space="preserve"> and peripheries. The individual interviews conducted with 211 beneficiaries of the self-reliance program (refugees and members of the host population) covered the following two outputs:</w:t>
      </w:r>
    </w:p>
    <w:p w:rsidR="0011160A" w:rsidRPr="0035169E" w:rsidRDefault="0011160A" w:rsidP="0035169E">
      <w:pPr>
        <w:pStyle w:val="ListParagraph"/>
        <w:tabs>
          <w:tab w:val="left" w:pos="360"/>
        </w:tabs>
        <w:spacing w:after="0" w:line="240" w:lineRule="auto"/>
        <w:ind w:left="360"/>
        <w:jc w:val="both"/>
        <w:rPr>
          <w:sz w:val="20"/>
          <w:szCs w:val="20"/>
        </w:rPr>
      </w:pPr>
      <w:r w:rsidRPr="0035169E">
        <w:rPr>
          <w:sz w:val="20"/>
          <w:szCs w:val="20"/>
        </w:rPr>
        <w:t>- Improved agricultural production</w:t>
      </w:r>
    </w:p>
    <w:p w:rsidR="0011160A" w:rsidRPr="0035169E" w:rsidRDefault="0011160A" w:rsidP="0035169E">
      <w:pPr>
        <w:pStyle w:val="ListParagraph"/>
        <w:tabs>
          <w:tab w:val="left" w:pos="360"/>
        </w:tabs>
        <w:spacing w:after="0" w:line="240" w:lineRule="auto"/>
        <w:ind w:left="360"/>
        <w:jc w:val="both"/>
        <w:rPr>
          <w:sz w:val="20"/>
          <w:szCs w:val="20"/>
        </w:rPr>
      </w:pPr>
      <w:r w:rsidRPr="0035169E">
        <w:rPr>
          <w:sz w:val="20"/>
          <w:szCs w:val="20"/>
        </w:rPr>
        <w:t>- Easy access to self-employment (02)</w:t>
      </w:r>
    </w:p>
    <w:p w:rsidR="00B371A8" w:rsidRPr="0035169E" w:rsidRDefault="0011160A" w:rsidP="0035169E">
      <w:pPr>
        <w:pStyle w:val="ListParagraph"/>
        <w:tabs>
          <w:tab w:val="left" w:pos="360"/>
        </w:tabs>
        <w:spacing w:after="0" w:line="240" w:lineRule="auto"/>
        <w:ind w:left="360"/>
        <w:jc w:val="both"/>
        <w:rPr>
          <w:rFonts w:ascii="Arial" w:hAnsi="Arial" w:cs="Arial"/>
          <w:sz w:val="20"/>
          <w:szCs w:val="20"/>
        </w:rPr>
      </w:pPr>
      <w:r w:rsidRPr="0035169E">
        <w:rPr>
          <w:sz w:val="20"/>
          <w:szCs w:val="20"/>
        </w:rPr>
        <w:t>This process involves the collection of baseline data and also end-of-term data (the latter is scheduled for November 2017) to systematically analyze the impact of our livelihood interventions while helping to close the recommendation of the aforementioned audit report on the collection of baseline data.</w:t>
      </w:r>
    </w:p>
    <w:p w:rsidR="00384188" w:rsidRPr="008651F3" w:rsidRDefault="00384188" w:rsidP="00384188">
      <w:pPr>
        <w:pStyle w:val="ListParagraph"/>
        <w:ind w:left="360"/>
        <w:jc w:val="both"/>
        <w:rPr>
          <w:sz w:val="24"/>
          <w:szCs w:val="24"/>
        </w:rPr>
      </w:pPr>
    </w:p>
    <w:p w:rsidR="008651F3" w:rsidRDefault="008651F3" w:rsidP="00384188">
      <w:pPr>
        <w:pStyle w:val="ListParagraph"/>
        <w:ind w:left="360"/>
        <w:jc w:val="both"/>
        <w:rPr>
          <w:color w:val="0070C0"/>
          <w:sz w:val="20"/>
          <w:szCs w:val="20"/>
        </w:rPr>
      </w:pPr>
    </w:p>
    <w:p w:rsidR="008651F3" w:rsidRDefault="008651F3" w:rsidP="00384188">
      <w:pPr>
        <w:pStyle w:val="ListParagraph"/>
        <w:ind w:left="360"/>
        <w:jc w:val="both"/>
        <w:rPr>
          <w:color w:val="0070C0"/>
          <w:sz w:val="20"/>
          <w:szCs w:val="20"/>
        </w:rPr>
      </w:pPr>
    </w:p>
    <w:p w:rsidR="008651F3" w:rsidRDefault="008651F3" w:rsidP="00384188">
      <w:pPr>
        <w:pStyle w:val="ListParagraph"/>
        <w:ind w:left="360"/>
        <w:jc w:val="both"/>
        <w:rPr>
          <w:color w:val="0070C0"/>
          <w:sz w:val="20"/>
          <w:szCs w:val="20"/>
        </w:rPr>
      </w:pPr>
    </w:p>
    <w:p w:rsidR="008651F3" w:rsidRPr="00A42477" w:rsidRDefault="008651F3" w:rsidP="00384188">
      <w:pPr>
        <w:pStyle w:val="ListParagraph"/>
        <w:ind w:left="360"/>
        <w:jc w:val="both"/>
        <w:rPr>
          <w:color w:val="0070C0"/>
          <w:sz w:val="20"/>
          <w:szCs w:val="20"/>
        </w:rPr>
      </w:pPr>
    </w:p>
    <w:p w:rsidR="00E54D87" w:rsidRDefault="00E54D87">
      <w:pPr>
        <w:pStyle w:val="UNHCRcontenttext"/>
        <w:rPr>
          <w:rFonts w:cs="Calibri"/>
          <w:szCs w:val="21"/>
        </w:rPr>
      </w:pPr>
    </w:p>
    <w:p w:rsidR="00F84623" w:rsidRDefault="00F84623">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8F19D7" w:rsidRDefault="008F19D7">
      <w:pPr>
        <w:pStyle w:val="UNHCRcontenttext"/>
        <w:rPr>
          <w:rFonts w:cs="Calibri"/>
          <w:szCs w:val="21"/>
        </w:rPr>
      </w:pPr>
    </w:p>
    <w:p w:rsidR="00BF662B" w:rsidRDefault="00BF662B">
      <w:pPr>
        <w:pStyle w:val="UNHCRcontenttext"/>
        <w:rPr>
          <w:rFonts w:cs="Calibri"/>
          <w:szCs w:val="21"/>
        </w:rPr>
      </w:pPr>
    </w:p>
    <w:p w:rsidR="000E4D83" w:rsidRDefault="00EA7C45">
      <w:pPr>
        <w:pStyle w:val="UNHCRcontenttext"/>
        <w:rPr>
          <w:rFonts w:cs="Calibri"/>
          <w:szCs w:val="21"/>
        </w:rPr>
      </w:pPr>
      <w:r>
        <w:rPr>
          <w:rFonts w:cs="Calibri"/>
          <w:szCs w:val="21"/>
        </w:rPr>
        <w:t>U</w:t>
      </w:r>
      <w:r w:rsidRPr="00EA7C45">
        <w:rPr>
          <w:rFonts w:cs="Calibri"/>
          <w:szCs w:val="21"/>
        </w:rPr>
        <w:t xml:space="preserve">NHCR is grateful for the generous contributions of donors who have given </w:t>
      </w:r>
      <w:proofErr w:type="spellStart"/>
      <w:r w:rsidRPr="00EA7C45">
        <w:rPr>
          <w:rFonts w:cs="Calibri"/>
          <w:szCs w:val="21"/>
        </w:rPr>
        <w:t>unearmarked</w:t>
      </w:r>
      <w:proofErr w:type="spellEnd"/>
      <w:r w:rsidRPr="00EA7C45">
        <w:rPr>
          <w:rFonts w:cs="Calibri"/>
          <w:szCs w:val="21"/>
        </w:rPr>
        <w:t xml:space="preserve"> funding to UNHCR worldwide as well as donors who have contributed directly to UNHCR’s </w:t>
      </w:r>
      <w:proofErr w:type="spellStart"/>
      <w:r w:rsidRPr="00EA7C45">
        <w:rPr>
          <w:rFonts w:cs="Calibri"/>
          <w:szCs w:val="21"/>
        </w:rPr>
        <w:t>programmes</w:t>
      </w:r>
      <w:proofErr w:type="spellEnd"/>
      <w:r w:rsidRPr="00EA7C45">
        <w:rPr>
          <w:rFonts w:cs="Calibri"/>
          <w:szCs w:val="21"/>
        </w:rPr>
        <w:t xml:space="preserve"> in West Africa in 2014: Canada| Denmark | European Union | France | Japan | Liechtenstein | Nigeria | Republic of Korea| Spain | United Ki</w:t>
      </w:r>
      <w:r w:rsidR="00F86D72">
        <w:rPr>
          <w:rFonts w:cs="Calibri"/>
          <w:szCs w:val="21"/>
        </w:rPr>
        <w:t>ngdom | United States of Americ</w:t>
      </w:r>
      <w:r w:rsidR="00D550F3">
        <w:rPr>
          <w:noProof/>
          <w:sz w:val="20"/>
          <w:lang w:val="fr-FR" w:eastAsia="fr-FR"/>
        </w:rPr>
        <mc:AlternateContent>
          <mc:Choice Requires="wps">
            <w:drawing>
              <wp:anchor distT="0" distB="0" distL="114300" distR="114300" simplePos="0" relativeHeight="251657216" behindDoc="0" locked="0" layoutInCell="1" allowOverlap="1" wp14:anchorId="5769ABCE" wp14:editId="0BF0E1A5">
                <wp:simplePos x="0" y="0"/>
                <wp:positionH relativeFrom="page">
                  <wp:posOffset>359410</wp:posOffset>
                </wp:positionH>
                <wp:positionV relativeFrom="page">
                  <wp:posOffset>9093200</wp:posOffset>
                </wp:positionV>
                <wp:extent cx="6840220" cy="734060"/>
                <wp:effectExtent l="0" t="0" r="0" b="88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734060"/>
                        </a:xfrm>
                        <a:prstGeom prst="rect">
                          <a:avLst/>
                        </a:prstGeom>
                        <a:solidFill>
                          <a:srgbClr val="E1EEF9"/>
                        </a:solidFill>
                        <a:ln w="9525">
                          <a:noFill/>
                          <a:miter lim="800000"/>
                          <a:headEnd/>
                          <a:tailEnd/>
                        </a:ln>
                      </wps:spPr>
                      <wps:txbx>
                        <w:txbxContent>
                          <w:p w:rsidR="00650C0D" w:rsidRPr="00AA6E3F" w:rsidRDefault="00650C0D" w:rsidP="00613E88">
                            <w:pPr>
                              <w:pStyle w:val="UNHCRtabletext"/>
                              <w:rPr>
                                <w:b/>
                              </w:rPr>
                            </w:pPr>
                            <w:r w:rsidRPr="00AA6E3F">
                              <w:rPr>
                                <w:b/>
                              </w:rPr>
                              <w:t>Contacts:</w:t>
                            </w:r>
                          </w:p>
                          <w:p w:rsidR="00650C0D" w:rsidRDefault="008F19D7" w:rsidP="00613E88">
                            <w:pPr>
                              <w:pStyle w:val="UNHCRtabletext"/>
                            </w:pPr>
                            <w:r w:rsidRPr="00BD74D6">
                              <w:rPr>
                                <w:b/>
                                <w:color w:val="000000" w:themeColor="text1"/>
                              </w:rPr>
                              <w:t>Firmin COKER</w:t>
                            </w:r>
                            <w:r w:rsidR="00650C0D" w:rsidRPr="00BD74D6">
                              <w:rPr>
                                <w:color w:val="000000" w:themeColor="text1"/>
                              </w:rPr>
                              <w:t xml:space="preserve">, </w:t>
                            </w:r>
                            <w:r w:rsidR="00650C0D" w:rsidRPr="00BD74D6">
                              <w:rPr>
                                <w:color w:val="595959" w:themeColor="text1" w:themeTint="A6"/>
                              </w:rPr>
                              <w:t>Protection Ass</w:t>
                            </w:r>
                            <w:r w:rsidRPr="00BD74D6">
                              <w:rPr>
                                <w:color w:val="595959" w:themeColor="text1" w:themeTint="A6"/>
                              </w:rPr>
                              <w:t>ociate</w:t>
                            </w:r>
                            <w:r w:rsidR="00650C0D" w:rsidRPr="00BD74D6">
                              <w:rPr>
                                <w:color w:val="595959" w:themeColor="text1" w:themeTint="A6"/>
                              </w:rPr>
                              <w:t xml:space="preserve">, </w:t>
                            </w:r>
                            <w:r>
                              <w:rPr>
                                <w:color w:val="0077C0"/>
                              </w:rPr>
                              <w:t>cokerf</w:t>
                            </w:r>
                            <w:r w:rsidR="00650C0D" w:rsidRPr="00AA6E3F">
                              <w:rPr>
                                <w:color w:val="0077C0"/>
                              </w:rPr>
                              <w:t>@unhcr.org</w:t>
                            </w:r>
                            <w:r w:rsidR="00650C0D">
                              <w:t xml:space="preserve">, </w:t>
                            </w:r>
                            <w:r w:rsidR="00650C0D">
                              <w:rPr>
                                <w:color w:val="595959"/>
                              </w:rPr>
                              <w:t>Cell</w:t>
                            </w:r>
                            <w:r w:rsidR="00650C0D" w:rsidRPr="007047BC">
                              <w:rPr>
                                <w:color w:val="595959"/>
                              </w:rPr>
                              <w:t>: +224 622 816 1</w:t>
                            </w:r>
                            <w:r>
                              <w:rPr>
                                <w:color w:val="595959"/>
                              </w:rPr>
                              <w:t>31</w:t>
                            </w:r>
                          </w:p>
                          <w:p w:rsidR="00650C0D" w:rsidRDefault="000B1910" w:rsidP="008824B7">
                            <w:pPr>
                              <w:spacing w:after="0"/>
                              <w:rPr>
                                <w:color w:val="595959"/>
                                <w:sz w:val="18"/>
                                <w:lang w:eastAsia="fr-CA"/>
                              </w:rPr>
                            </w:pPr>
                            <w:r w:rsidRPr="00AA21AF">
                              <w:rPr>
                                <w:b/>
                                <w:sz w:val="18"/>
                                <w:szCs w:val="18"/>
                              </w:rPr>
                              <w:t>Tchakoly Ali TCHANILE</w:t>
                            </w:r>
                            <w:r w:rsidR="00650C0D" w:rsidRPr="000B1910">
                              <w:rPr>
                                <w:color w:val="595959"/>
                                <w:sz w:val="18"/>
                                <w:lang w:eastAsia="fr-CA"/>
                              </w:rPr>
                              <w:t>, Representative,</w:t>
                            </w:r>
                            <w:r w:rsidR="00650C0D" w:rsidRPr="000B1910">
                              <w:rPr>
                                <w:color w:val="404040"/>
                                <w:sz w:val="18"/>
                                <w:lang w:eastAsia="fr-CA"/>
                              </w:rPr>
                              <w:t xml:space="preserve"> </w:t>
                            </w:r>
                            <w:r w:rsidR="008F19D7">
                              <w:rPr>
                                <w:color w:val="0077C0"/>
                                <w:sz w:val="18"/>
                                <w:lang w:eastAsia="fr-CA"/>
                              </w:rPr>
                              <w:t>tchanile</w:t>
                            </w:r>
                            <w:r w:rsidR="00650C0D" w:rsidRPr="000B1910">
                              <w:rPr>
                                <w:color w:val="0077C0"/>
                                <w:sz w:val="18"/>
                                <w:lang w:eastAsia="fr-CA"/>
                              </w:rPr>
                              <w:t>@unhcr.org</w:t>
                            </w:r>
                            <w:r w:rsidR="00650C0D" w:rsidRPr="000B1910">
                              <w:rPr>
                                <w:color w:val="404040"/>
                                <w:sz w:val="18"/>
                                <w:lang w:eastAsia="fr-CA"/>
                              </w:rPr>
                              <w:t xml:space="preserve">, </w:t>
                            </w:r>
                            <w:r w:rsidR="00650C0D" w:rsidRPr="000B1910">
                              <w:rPr>
                                <w:color w:val="595959"/>
                                <w:sz w:val="18"/>
                                <w:lang w:eastAsia="fr-CA"/>
                              </w:rPr>
                              <w:t xml:space="preserve">Cell: +224 </w:t>
                            </w:r>
                            <w:r w:rsidR="00650C0D" w:rsidRPr="003E01F6">
                              <w:rPr>
                                <w:color w:val="595959"/>
                                <w:sz w:val="18"/>
                                <w:lang w:eastAsia="fr-CA"/>
                              </w:rPr>
                              <w:t>624 401</w:t>
                            </w:r>
                            <w:r w:rsidR="00650C0D">
                              <w:rPr>
                                <w:color w:val="595959"/>
                                <w:sz w:val="18"/>
                                <w:lang w:eastAsia="fr-CA"/>
                              </w:rPr>
                              <w:t> </w:t>
                            </w:r>
                            <w:r w:rsidR="00650C0D" w:rsidRPr="003E01F6">
                              <w:rPr>
                                <w:color w:val="595959"/>
                                <w:sz w:val="18"/>
                                <w:lang w:eastAsia="fr-CA"/>
                              </w:rPr>
                              <w:t>786</w:t>
                            </w:r>
                          </w:p>
                          <w:p w:rsidR="00650C0D" w:rsidRPr="000B1910" w:rsidRDefault="00650C0D" w:rsidP="008824B7">
                            <w:pPr>
                              <w:spacing w:after="0"/>
                              <w:rPr>
                                <w:color w:val="404040"/>
                                <w:sz w:val="18"/>
                                <w:lang w:eastAsia="fr-CA"/>
                              </w:rPr>
                            </w:pPr>
                          </w:p>
                          <w:p w:rsidR="00650C0D" w:rsidRPr="000B1910" w:rsidRDefault="00650C0D" w:rsidP="00DD547B">
                            <w:pPr>
                              <w:pStyle w:val="UNHCRtable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9ABCE" id="Text Box 2" o:spid="_x0000_s1031" type="#_x0000_t202" style="position:absolute;margin-left:28.3pt;margin-top:716pt;width:538.6pt;height:5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" fillcolor="#e1eef9" stroked="f">
                <v:textbox>
                  <w:txbxContent>
                    <w:p w:rsidR="00650C0D" w:rsidRPr="00AA6E3F" w:rsidRDefault="00650C0D" w:rsidP="00613E88">
                      <w:pPr>
                        <w:pStyle w:val="UNHCRtabletext"/>
                        <w:rPr>
                          <w:b/>
                        </w:rPr>
                      </w:pPr>
                      <w:r w:rsidRPr="00AA6E3F">
                        <w:rPr>
                          <w:b/>
                        </w:rPr>
                        <w:t>Contacts:</w:t>
                      </w:r>
                    </w:p>
                    <w:p w:rsidR="00650C0D" w:rsidRDefault="008F19D7" w:rsidP="00613E88">
                      <w:pPr>
                        <w:pStyle w:val="UNHCRtabletext"/>
                      </w:pPr>
                      <w:r w:rsidRPr="00BD74D6">
                        <w:rPr>
                          <w:b/>
                          <w:color w:val="000000" w:themeColor="text1"/>
                        </w:rPr>
                        <w:t>Firmin COKER</w:t>
                      </w:r>
                      <w:r w:rsidR="00650C0D" w:rsidRPr="00BD74D6">
                        <w:rPr>
                          <w:color w:val="000000" w:themeColor="text1"/>
                        </w:rPr>
                        <w:t xml:space="preserve">, </w:t>
                      </w:r>
                      <w:r w:rsidR="00650C0D" w:rsidRPr="00BD74D6">
                        <w:rPr>
                          <w:color w:val="595959" w:themeColor="text1" w:themeTint="A6"/>
                        </w:rPr>
                        <w:t>Protection Ass</w:t>
                      </w:r>
                      <w:r w:rsidRPr="00BD74D6">
                        <w:rPr>
                          <w:color w:val="595959" w:themeColor="text1" w:themeTint="A6"/>
                        </w:rPr>
                        <w:t>ociate</w:t>
                      </w:r>
                      <w:r w:rsidR="00650C0D" w:rsidRPr="00BD74D6">
                        <w:rPr>
                          <w:color w:val="595959" w:themeColor="text1" w:themeTint="A6"/>
                        </w:rPr>
                        <w:t xml:space="preserve">, </w:t>
                      </w:r>
                      <w:r>
                        <w:rPr>
                          <w:color w:val="0077C0"/>
                        </w:rPr>
                        <w:t>cokerf</w:t>
                      </w:r>
                      <w:r w:rsidR="00650C0D" w:rsidRPr="00AA6E3F">
                        <w:rPr>
                          <w:color w:val="0077C0"/>
                        </w:rPr>
                        <w:t>@unhcr.org</w:t>
                      </w:r>
                      <w:r w:rsidR="00650C0D">
                        <w:t xml:space="preserve">, </w:t>
                      </w:r>
                      <w:r w:rsidR="00650C0D">
                        <w:rPr>
                          <w:color w:val="595959"/>
                        </w:rPr>
                        <w:t>Cell</w:t>
                      </w:r>
                      <w:r w:rsidR="00650C0D" w:rsidRPr="007047BC">
                        <w:rPr>
                          <w:color w:val="595959"/>
                        </w:rPr>
                        <w:t>: +224 622 816 1</w:t>
                      </w:r>
                      <w:r>
                        <w:rPr>
                          <w:color w:val="595959"/>
                        </w:rPr>
                        <w:t>31</w:t>
                      </w:r>
                    </w:p>
                    <w:p w:rsidR="00650C0D" w:rsidRDefault="000B1910" w:rsidP="008824B7">
                      <w:pPr>
                        <w:spacing w:after="0"/>
                        <w:rPr>
                          <w:color w:val="595959"/>
                          <w:sz w:val="18"/>
                          <w:lang w:eastAsia="fr-CA"/>
                        </w:rPr>
                      </w:pPr>
                      <w:r w:rsidRPr="00AA21AF">
                        <w:rPr>
                          <w:b/>
                          <w:sz w:val="18"/>
                          <w:szCs w:val="18"/>
                        </w:rPr>
                        <w:t>Tchakoly Ali TCHANILE</w:t>
                      </w:r>
                      <w:r w:rsidR="00650C0D" w:rsidRPr="000B1910">
                        <w:rPr>
                          <w:color w:val="595959"/>
                          <w:sz w:val="18"/>
                          <w:lang w:eastAsia="fr-CA"/>
                        </w:rPr>
                        <w:t>, Representative,</w:t>
                      </w:r>
                      <w:r w:rsidR="00650C0D" w:rsidRPr="000B1910">
                        <w:rPr>
                          <w:color w:val="404040"/>
                          <w:sz w:val="18"/>
                          <w:lang w:eastAsia="fr-CA"/>
                        </w:rPr>
                        <w:t xml:space="preserve"> </w:t>
                      </w:r>
                      <w:r w:rsidR="008F19D7">
                        <w:rPr>
                          <w:color w:val="0077C0"/>
                          <w:sz w:val="18"/>
                          <w:lang w:eastAsia="fr-CA"/>
                        </w:rPr>
                        <w:t>tchanile</w:t>
                      </w:r>
                      <w:r w:rsidR="00650C0D" w:rsidRPr="000B1910">
                        <w:rPr>
                          <w:color w:val="0077C0"/>
                          <w:sz w:val="18"/>
                          <w:lang w:eastAsia="fr-CA"/>
                        </w:rPr>
                        <w:t>@unhcr.org</w:t>
                      </w:r>
                      <w:r w:rsidR="00650C0D" w:rsidRPr="000B1910">
                        <w:rPr>
                          <w:color w:val="404040"/>
                          <w:sz w:val="18"/>
                          <w:lang w:eastAsia="fr-CA"/>
                        </w:rPr>
                        <w:t xml:space="preserve">, </w:t>
                      </w:r>
                      <w:r w:rsidR="00650C0D" w:rsidRPr="000B1910">
                        <w:rPr>
                          <w:color w:val="595959"/>
                          <w:sz w:val="18"/>
                          <w:lang w:eastAsia="fr-CA"/>
                        </w:rPr>
                        <w:t xml:space="preserve">Cell: +224 </w:t>
                      </w:r>
                      <w:r w:rsidR="00650C0D" w:rsidRPr="003E01F6">
                        <w:rPr>
                          <w:color w:val="595959"/>
                          <w:sz w:val="18"/>
                          <w:lang w:eastAsia="fr-CA"/>
                        </w:rPr>
                        <w:t>624 401</w:t>
                      </w:r>
                      <w:r w:rsidR="00650C0D">
                        <w:rPr>
                          <w:color w:val="595959"/>
                          <w:sz w:val="18"/>
                          <w:lang w:eastAsia="fr-CA"/>
                        </w:rPr>
                        <w:t> </w:t>
                      </w:r>
                      <w:r w:rsidR="00650C0D" w:rsidRPr="003E01F6">
                        <w:rPr>
                          <w:color w:val="595959"/>
                          <w:sz w:val="18"/>
                          <w:lang w:eastAsia="fr-CA"/>
                        </w:rPr>
                        <w:t>786</w:t>
                      </w:r>
                    </w:p>
                    <w:p w:rsidR="00650C0D" w:rsidRPr="000B1910" w:rsidRDefault="00650C0D" w:rsidP="008824B7">
                      <w:pPr>
                        <w:spacing w:after="0"/>
                        <w:rPr>
                          <w:color w:val="404040"/>
                          <w:sz w:val="18"/>
                          <w:lang w:eastAsia="fr-CA"/>
                        </w:rPr>
                      </w:pPr>
                    </w:p>
                    <w:p w:rsidR="00650C0D" w:rsidRPr="000B1910" w:rsidRDefault="00650C0D" w:rsidP="00DD547B">
                      <w:pPr>
                        <w:pStyle w:val="UNHCRtabletext"/>
                      </w:pPr>
                    </w:p>
                  </w:txbxContent>
                </v:textbox>
                <w10:wrap anchorx="page" anchory="page"/>
              </v:shape>
            </w:pict>
          </mc:Fallback>
        </mc:AlternateContent>
      </w:r>
      <w:r w:rsidR="009A2C6B">
        <w:rPr>
          <w:rFonts w:cs="Calibri"/>
          <w:szCs w:val="21"/>
        </w:rPr>
        <w:t>a</w:t>
      </w:r>
    </w:p>
    <w:p w:rsidR="00CB3ECF" w:rsidRDefault="00CB3ECF">
      <w:pPr>
        <w:pStyle w:val="UNHCRcontenttext"/>
        <w:rPr>
          <w:rFonts w:cs="Calibri"/>
          <w:szCs w:val="21"/>
        </w:rPr>
      </w:pPr>
    </w:p>
    <w:p w:rsidR="00CB3ECF" w:rsidRPr="006C35D9" w:rsidRDefault="00CB3ECF">
      <w:pPr>
        <w:pStyle w:val="UNHCRcontenttext"/>
        <w:rPr>
          <w:rFonts w:cs="Calibri"/>
          <w:szCs w:val="21"/>
        </w:rPr>
      </w:pPr>
    </w:p>
    <w:sectPr w:rsidR="00CB3ECF" w:rsidRPr="006C35D9" w:rsidSect="00D015A2">
      <w:pgSz w:w="11907" w:h="16839" w:code="9"/>
      <w:pgMar w:top="567" w:right="567" w:bottom="1134"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10D" w:rsidRDefault="008B710D" w:rsidP="007C3958">
      <w:pPr>
        <w:spacing w:after="0" w:line="240" w:lineRule="auto"/>
      </w:pPr>
      <w:r>
        <w:separator/>
      </w:r>
    </w:p>
  </w:endnote>
  <w:endnote w:type="continuationSeparator" w:id="0">
    <w:p w:rsidR="008B710D" w:rsidRDefault="008B710D" w:rsidP="007C3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0D" w:rsidRDefault="00650C0D" w:rsidP="00727C25">
    <w:pPr>
      <w:pStyle w:val="Footer"/>
      <w:jc w:val="center"/>
    </w:pPr>
    <w:r>
      <w:rPr>
        <w:noProof/>
        <w:lang w:val="fr-FR" w:eastAsia="fr-FR"/>
      </w:rPr>
      <mc:AlternateContent>
        <mc:Choice Requires="wps">
          <w:drawing>
            <wp:anchor distT="4294967295" distB="4294967295" distL="114300" distR="114300" simplePos="0" relativeHeight="251653632" behindDoc="0" locked="0" layoutInCell="1" allowOverlap="1" wp14:anchorId="4564AD7B" wp14:editId="42601A08">
              <wp:simplePos x="0" y="0"/>
              <wp:positionH relativeFrom="page">
                <wp:posOffset>360045</wp:posOffset>
              </wp:positionH>
              <wp:positionV relativeFrom="paragraph">
                <wp:posOffset>85724</wp:posOffset>
              </wp:positionV>
              <wp:extent cx="6840220" cy="0"/>
              <wp:effectExtent l="0" t="0" r="17780" b="1905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9525" cap="flat" cmpd="sng" algn="ctr">
                        <a:solidFill>
                          <a:srgbClr val="0077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CAAADA" id="Straight Connector 3" o:spid="_x0000_s1026" style="position:absolute;z-index:251653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28.35pt,6.75pt" to="566.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" strokecolor="#0077c0">
              <o:lock v:ext="edit" shapetype="f"/>
              <w10:wrap anchorx="page"/>
            </v:line>
          </w:pict>
        </mc:Fallback>
      </mc:AlternateContent>
    </w:r>
  </w:p>
  <w:p w:rsidR="00650C0D" w:rsidRDefault="00650C0D" w:rsidP="0062724B">
    <w:pPr>
      <w:pStyle w:val="Footer"/>
      <w:jc w:val="center"/>
      <w:rPr>
        <w:rFonts w:cs="Calibri"/>
        <w:color w:val="0077C0"/>
        <w:sz w:val="18"/>
        <w:szCs w:val="18"/>
      </w:rPr>
    </w:pPr>
    <w:r w:rsidRPr="000A7272">
      <w:rPr>
        <w:rFonts w:cs="Calibri"/>
        <w:color w:val="808080"/>
        <w:sz w:val="18"/>
        <w:szCs w:val="18"/>
      </w:rPr>
      <w:t>United Nations High Commissioner for Refugees (UNHCR) – www.unhcr.org</w:t>
    </w:r>
  </w:p>
  <w:p w:rsidR="00650C0D" w:rsidRPr="001C267C" w:rsidRDefault="00650C0D" w:rsidP="001C267C">
    <w:pPr>
      <w:pStyle w:val="Footer"/>
      <w:jc w:val="right"/>
      <w:rPr>
        <w:rFonts w:cs="Calibri"/>
        <w:color w:val="0077C0"/>
      </w:rPr>
    </w:pPr>
    <w:r w:rsidRPr="001C267C">
      <w:rPr>
        <w:rFonts w:cs="Calibri"/>
        <w:color w:val="0077C0"/>
      </w:rPr>
      <w:fldChar w:fldCharType="begin"/>
    </w:r>
    <w:r w:rsidRPr="001C267C">
      <w:rPr>
        <w:rFonts w:cs="Calibri"/>
        <w:color w:val="0077C0"/>
      </w:rPr>
      <w:instrText xml:space="preserve"> PAGE   \* MERGEFORMAT </w:instrText>
    </w:r>
    <w:r w:rsidRPr="001C267C">
      <w:rPr>
        <w:rFonts w:cs="Calibri"/>
        <w:color w:val="0077C0"/>
      </w:rPr>
      <w:fldChar w:fldCharType="separate"/>
    </w:r>
    <w:r w:rsidR="00527891">
      <w:rPr>
        <w:rFonts w:cs="Calibri"/>
        <w:noProof/>
        <w:color w:val="0077C0"/>
      </w:rPr>
      <w:t>4</w:t>
    </w:r>
    <w:r w:rsidRPr="001C267C">
      <w:rPr>
        <w:rFonts w:cs="Calibri"/>
        <w:noProof/>
        <w:color w:val="0077C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0D" w:rsidRPr="0008702D" w:rsidRDefault="00650C0D" w:rsidP="0008702D">
    <w:pPr>
      <w:pStyle w:val="Footer"/>
      <w:jc w:val="right"/>
      <w:rPr>
        <w:rFonts w:cs="Calibri"/>
        <w:color w:val="0077C0"/>
      </w:rPr>
    </w:pPr>
    <w:r w:rsidRPr="001C267C">
      <w:rPr>
        <w:rFonts w:cs="Calibri"/>
        <w:color w:val="0077C0"/>
      </w:rPr>
      <w:fldChar w:fldCharType="begin"/>
    </w:r>
    <w:r w:rsidRPr="001C267C">
      <w:rPr>
        <w:rFonts w:cs="Calibri"/>
        <w:color w:val="0077C0"/>
      </w:rPr>
      <w:instrText xml:space="preserve"> PAGE   \* MERGEFORMAT </w:instrText>
    </w:r>
    <w:r w:rsidRPr="001C267C">
      <w:rPr>
        <w:rFonts w:cs="Calibri"/>
        <w:color w:val="0077C0"/>
      </w:rPr>
      <w:fldChar w:fldCharType="separate"/>
    </w:r>
    <w:r w:rsidR="00527891">
      <w:rPr>
        <w:rFonts w:cs="Calibri"/>
        <w:noProof/>
        <w:color w:val="0077C0"/>
      </w:rPr>
      <w:t>1</w:t>
    </w:r>
    <w:r w:rsidRPr="001C267C">
      <w:rPr>
        <w:rFonts w:cs="Calibri"/>
        <w:noProof/>
        <w:color w:val="0077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10D" w:rsidRDefault="008B710D" w:rsidP="007C3958">
      <w:pPr>
        <w:spacing w:after="0" w:line="240" w:lineRule="auto"/>
      </w:pPr>
      <w:r>
        <w:separator/>
      </w:r>
    </w:p>
  </w:footnote>
  <w:footnote w:type="continuationSeparator" w:id="0">
    <w:p w:rsidR="008B710D" w:rsidRDefault="008B710D" w:rsidP="007C39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0D" w:rsidRDefault="00650C0D" w:rsidP="00727C25">
    <w:pPr>
      <w:pStyle w:val="UNHCRheader"/>
    </w:pPr>
    <w:r>
      <w:t>UNHCR Factsheet Guinea</w:t>
    </w:r>
  </w:p>
  <w:p w:rsidR="00650C0D" w:rsidRPr="00727C25" w:rsidRDefault="00650C0D" w:rsidP="00727C25">
    <w:pPr>
      <w:pStyle w:val="UNHC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508" w:rsidRPr="00EB146F" w:rsidRDefault="009673BA" w:rsidP="00BC5508">
    <w:pPr>
      <w:tabs>
        <w:tab w:val="left" w:pos="315"/>
        <w:tab w:val="right" w:pos="9072"/>
      </w:tabs>
      <w:spacing w:after="0" w:line="240" w:lineRule="auto"/>
      <w:rPr>
        <w:b/>
        <w:caps/>
        <w:color w:val="0077C0"/>
        <w:sz w:val="36"/>
        <w:lang w:val="en-GB"/>
      </w:rPr>
    </w:pPr>
    <w:r>
      <w:rPr>
        <w:noProof/>
        <w:lang w:val="fr-FR" w:eastAsia="fr-FR"/>
      </w:rPr>
      <w:drawing>
        <wp:anchor distT="0" distB="0" distL="114300" distR="114300" simplePos="0" relativeHeight="251662336" behindDoc="1" locked="0" layoutInCell="1" allowOverlap="1">
          <wp:simplePos x="0" y="0"/>
          <wp:positionH relativeFrom="margin">
            <wp:posOffset>-87631</wp:posOffset>
          </wp:positionH>
          <wp:positionV relativeFrom="paragraph">
            <wp:posOffset>-209550</wp:posOffset>
          </wp:positionV>
          <wp:extent cx="3029593" cy="1714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36107" cy="1718186"/>
                  </a:xfrm>
                  <a:prstGeom prst="rect">
                    <a:avLst/>
                  </a:prstGeom>
                </pic:spPr>
              </pic:pic>
            </a:graphicData>
          </a:graphic>
          <wp14:sizeRelH relativeFrom="page">
            <wp14:pctWidth>0</wp14:pctWidth>
          </wp14:sizeRelH>
          <wp14:sizeRelV relativeFrom="page">
            <wp14:pctHeight>0</wp14:pctHeight>
          </wp14:sizeRelV>
        </wp:anchor>
      </w:drawing>
    </w:r>
    <w:r w:rsidR="000E34C9">
      <w:rPr>
        <w:noProof/>
        <w:lang w:val="fr-FR" w:eastAsia="fr-FR"/>
      </w:rPr>
      <mc:AlternateContent>
        <mc:Choice Requires="wps">
          <w:drawing>
            <wp:anchor distT="0" distB="0" distL="114300" distR="114300" simplePos="0" relativeHeight="251654656" behindDoc="0" locked="0" layoutInCell="1" allowOverlap="1" wp14:anchorId="66F8E2A8" wp14:editId="751C4030">
              <wp:simplePos x="0" y="0"/>
              <wp:positionH relativeFrom="page">
                <wp:posOffset>19050</wp:posOffset>
              </wp:positionH>
              <wp:positionV relativeFrom="page">
                <wp:posOffset>-257175</wp:posOffset>
              </wp:positionV>
              <wp:extent cx="1259840" cy="1069149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10691495"/>
                      </a:xfrm>
                      <a:prstGeom prst="rect">
                        <a:avLst/>
                      </a:prstGeom>
                      <a:solidFill>
                        <a:srgbClr val="0077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906FA" id="Rectangle 12" o:spid="_x0000_s1026" style="position:absolute;margin-left:1.5pt;margin-top:-20.25pt;width:99.2pt;height:841.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" fillcolor="#0077c0" stroked="f" strokeweight="2pt">
              <v:path arrowok="t"/>
              <w10:wrap anchorx="page" anchory="page"/>
            </v:rect>
          </w:pict>
        </mc:Fallback>
      </mc:AlternateContent>
    </w:r>
    <w:r w:rsidR="00075E74">
      <w:rPr>
        <w:b/>
        <w:caps/>
        <w:noProof/>
        <w:color w:val="000000"/>
        <w:sz w:val="36"/>
        <w:szCs w:val="36"/>
        <w:lang w:val="en-GB" w:eastAsia="en-GB"/>
      </w:rPr>
      <w:tab/>
    </w:r>
    <w:r w:rsidRPr="000B6A59" w:rsidDel="009673BA">
      <w:rPr>
        <w:b/>
        <w:caps/>
        <w:noProof/>
        <w:color w:val="000000"/>
        <w:sz w:val="36"/>
        <w:szCs w:val="36"/>
        <w:lang w:eastAsia="fr-FR"/>
      </w:rPr>
      <w:t xml:space="preserve"> </w:t>
    </w:r>
    <w:r w:rsidR="00BC5508" w:rsidRPr="00BC5508">
      <w:rPr>
        <w:b/>
        <w:caps/>
        <w:noProof/>
        <w:color w:val="000000"/>
        <w:sz w:val="36"/>
        <w:szCs w:val="36"/>
        <w:lang w:val="en-GB" w:eastAsia="en-GB"/>
      </w:rPr>
      <w:t xml:space="preserve"> </w:t>
    </w:r>
    <w:r w:rsidR="00BC5508">
      <w:rPr>
        <w:b/>
        <w:caps/>
        <w:noProof/>
        <w:color w:val="000000"/>
        <w:sz w:val="36"/>
        <w:szCs w:val="36"/>
        <w:lang w:val="en-GB" w:eastAsia="en-GB"/>
      </w:rPr>
      <w:tab/>
    </w:r>
    <w:r w:rsidR="00BC5508" w:rsidRPr="00EB146F">
      <w:rPr>
        <w:b/>
        <w:caps/>
        <w:noProof/>
        <w:color w:val="000000"/>
        <w:sz w:val="36"/>
        <w:szCs w:val="36"/>
        <w:lang w:val="en-GB" w:eastAsia="en-GB"/>
      </w:rPr>
      <w:t>Guinea</w:t>
    </w:r>
    <w:r w:rsidR="00BC5508">
      <w:rPr>
        <w:b/>
        <w:caps/>
        <w:noProof/>
        <w:color w:val="000000"/>
        <w:sz w:val="36"/>
        <w:szCs w:val="36"/>
        <w:lang w:val="en-GB" w:eastAsia="en-GB"/>
      </w:rPr>
      <w:t xml:space="preserve"> </w:t>
    </w:r>
    <w:r w:rsidR="00BC5508" w:rsidRPr="00EB146F">
      <w:rPr>
        <w:b/>
        <w:caps/>
        <w:color w:val="0077C0"/>
        <w:sz w:val="36"/>
        <w:lang w:val="en-GB"/>
      </w:rPr>
      <w:t>Factsheet</w:t>
    </w:r>
  </w:p>
  <w:p w:rsidR="00BC5508" w:rsidRPr="00EB146F" w:rsidRDefault="00BC5508" w:rsidP="00BC5508">
    <w:pPr>
      <w:tabs>
        <w:tab w:val="left" w:pos="315"/>
        <w:tab w:val="right" w:pos="9072"/>
      </w:tabs>
      <w:spacing w:after="0" w:line="240" w:lineRule="auto"/>
      <w:rPr>
        <w:b/>
        <w:color w:val="000000"/>
        <w:sz w:val="24"/>
        <w:lang w:val="en-GB"/>
      </w:rPr>
    </w:pPr>
    <w:r>
      <w:rPr>
        <w:noProof/>
        <w:lang w:val="fr-FR" w:eastAsia="fr-FR"/>
      </w:rPr>
      <w:drawing>
        <wp:anchor distT="0" distB="0" distL="114300" distR="114300" simplePos="0" relativeHeight="251661312" behindDoc="0" locked="0" layoutInCell="1" allowOverlap="1" wp14:anchorId="294E0D67" wp14:editId="3264F825">
          <wp:simplePos x="0" y="0"/>
          <wp:positionH relativeFrom="page">
            <wp:posOffset>261620</wp:posOffset>
          </wp:positionH>
          <wp:positionV relativeFrom="page">
            <wp:posOffset>386715</wp:posOffset>
          </wp:positionV>
          <wp:extent cx="731520" cy="892175"/>
          <wp:effectExtent l="0" t="0" r="0" b="3175"/>
          <wp:wrapSquare wrapText="bothSides"/>
          <wp:docPr id="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89217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0" distB="0" distL="114300" distR="114300" simplePos="0" relativeHeight="251660288" behindDoc="0" locked="0" layoutInCell="1" allowOverlap="1" wp14:anchorId="6690611B" wp14:editId="4BEA3574">
              <wp:simplePos x="0" y="0"/>
              <wp:positionH relativeFrom="page">
                <wp:posOffset>0</wp:posOffset>
              </wp:positionH>
              <wp:positionV relativeFrom="page">
                <wp:posOffset>4932045</wp:posOffset>
              </wp:positionV>
              <wp:extent cx="1259840" cy="4679950"/>
              <wp:effectExtent l="0" t="0" r="0"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79950"/>
                      </a:xfrm>
                      <a:prstGeom prst="rect">
                        <a:avLst/>
                      </a:prstGeom>
                      <a:noFill/>
                      <a:ln w="9525">
                        <a:noFill/>
                        <a:miter lim="800000"/>
                        <a:headEnd/>
                        <a:tailEnd/>
                      </a:ln>
                    </wps:spPr>
                    <wps:txbx>
                      <w:txbxContent>
                        <w:p w:rsidR="00BC5508" w:rsidRPr="000A7272" w:rsidRDefault="00BC5508" w:rsidP="00BC5508">
                          <w:pPr>
                            <w:spacing w:after="0" w:line="240" w:lineRule="auto"/>
                            <w:rPr>
                              <w:b/>
                              <w:caps/>
                              <w:color w:val="FFFFFF"/>
                              <w:sz w:val="72"/>
                              <w:szCs w:val="72"/>
                            </w:rPr>
                          </w:pPr>
                          <w:r w:rsidRPr="000A7272">
                            <w:rPr>
                              <w:b/>
                              <w:caps/>
                              <w:color w:val="FFFFFF"/>
                              <w:sz w:val="72"/>
                              <w:szCs w:val="72"/>
                            </w:rPr>
                            <w:t>UNHCR Factsheet</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90611B" id="_x0000_t202" coordsize="21600,21600" o:spt="202" path="m,l,21600r21600,l21600,xe">
              <v:stroke joinstyle="miter"/>
              <v:path gradientshapeok="t" o:connecttype="rect"/>
            </v:shapetype>
            <v:shape id="_x0000_s1032" type="#_x0000_t202" style="position:absolute;margin-left:0;margin-top:388.35pt;width:99.2pt;height:3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" filled="f" stroked="f">
              <v:textbox style="layout-flow:vertical;mso-layout-flow-alt:bottom-to-top">
                <w:txbxContent>
                  <w:p w:rsidR="00BC5508" w:rsidRPr="000A7272" w:rsidRDefault="00BC5508" w:rsidP="00BC5508">
                    <w:pPr>
                      <w:spacing w:after="0" w:line="240" w:lineRule="auto"/>
                      <w:rPr>
                        <w:b/>
                        <w:caps/>
                        <w:color w:val="FFFFFF"/>
                        <w:sz w:val="72"/>
                        <w:szCs w:val="72"/>
                      </w:rPr>
                    </w:pPr>
                    <w:r w:rsidRPr="000A7272">
                      <w:rPr>
                        <w:b/>
                        <w:caps/>
                        <w:color w:val="FFFFFF"/>
                        <w:sz w:val="72"/>
                        <w:szCs w:val="72"/>
                      </w:rPr>
                      <w:t>UNHCR Factsheet</w:t>
                    </w:r>
                  </w:p>
                </w:txbxContent>
              </v:textbox>
              <w10:wrap anchorx="page" anchory="page"/>
            </v:shape>
          </w:pict>
        </mc:Fallback>
      </mc:AlternateContent>
    </w:r>
    <w:r>
      <w:rPr>
        <w:b/>
        <w:caps/>
        <w:noProof/>
        <w:color w:val="000000"/>
        <w:sz w:val="36"/>
        <w:szCs w:val="36"/>
        <w:lang w:val="en-GB" w:eastAsia="en-GB"/>
      </w:rPr>
      <w:tab/>
    </w:r>
    <w:r>
      <w:rPr>
        <w:b/>
        <w:color w:val="000000"/>
        <w:sz w:val="24"/>
        <w:lang w:val="en-GB"/>
      </w:rPr>
      <w:tab/>
    </w:r>
    <w:r w:rsidR="009B1373">
      <w:rPr>
        <w:b/>
        <w:color w:val="000000"/>
        <w:sz w:val="24"/>
        <w:lang w:val="en-GB"/>
      </w:rPr>
      <w:t>May-June</w:t>
    </w:r>
    <w:r>
      <w:rPr>
        <w:b/>
        <w:color w:val="000000"/>
        <w:sz w:val="24"/>
        <w:lang w:val="en-GB"/>
      </w:rPr>
      <w:t>-</w:t>
    </w:r>
    <w:r w:rsidR="009B1373">
      <w:rPr>
        <w:b/>
        <w:color w:val="000000"/>
        <w:sz w:val="24"/>
        <w:lang w:val="en-GB"/>
      </w:rPr>
      <w:t>July</w:t>
    </w:r>
    <w:r>
      <w:rPr>
        <w:b/>
        <w:color w:val="000000"/>
        <w:sz w:val="24"/>
        <w:lang w:val="en-GB"/>
      </w:rPr>
      <w:t xml:space="preserve"> 2017</w:t>
    </w:r>
  </w:p>
  <w:p w:rsidR="00650C0D" w:rsidRPr="00EB146F" w:rsidRDefault="00BC5508" w:rsidP="00CC1B86">
    <w:pPr>
      <w:tabs>
        <w:tab w:val="left" w:pos="315"/>
        <w:tab w:val="right" w:pos="9072"/>
      </w:tabs>
      <w:spacing w:after="0" w:line="240" w:lineRule="auto"/>
      <w:rPr>
        <w:b/>
        <w:color w:val="000000"/>
        <w:sz w:val="24"/>
        <w:lang w:val="en-GB"/>
      </w:rPr>
    </w:pPr>
    <w:r>
      <w:rPr>
        <w:b/>
        <w:caps/>
        <w:noProof/>
        <w:color w:val="000000"/>
        <w:sz w:val="36"/>
        <w:szCs w:val="36"/>
        <w:lang w:val="en-GB" w:eastAsia="en-GB"/>
      </w:rPr>
      <w:tab/>
    </w:r>
    <w:r>
      <w:rPr>
        <w:b/>
        <w:caps/>
        <w:noProof/>
        <w:color w:val="000000"/>
        <w:sz w:val="36"/>
        <w:szCs w:val="36"/>
        <w:lang w:val="en-GB" w:eastAsia="en-GB"/>
      </w:rPr>
      <w:tab/>
    </w:r>
  </w:p>
  <w:p w:rsidR="00650C0D" w:rsidRDefault="00650C0D" w:rsidP="00EB146F">
    <w:pPr>
      <w:pStyle w:val="Header"/>
      <w:tabs>
        <w:tab w:val="clear" w:pos="4680"/>
        <w:tab w:val="clear" w:pos="9360"/>
        <w:tab w:val="center" w:pos="453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136B4"/>
    <w:multiLevelType w:val="hybridMultilevel"/>
    <w:tmpl w:val="CAE8AD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AB50152"/>
    <w:multiLevelType w:val="hybridMultilevel"/>
    <w:tmpl w:val="A770F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639E9"/>
    <w:multiLevelType w:val="hybridMultilevel"/>
    <w:tmpl w:val="740A342E"/>
    <w:lvl w:ilvl="0" w:tplc="EB5817EA">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9E66C01"/>
    <w:multiLevelType w:val="hybridMultilevel"/>
    <w:tmpl w:val="679E8F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476D5968"/>
    <w:multiLevelType w:val="hybridMultilevel"/>
    <w:tmpl w:val="83FAB194"/>
    <w:lvl w:ilvl="0" w:tplc="323C862A">
      <w:start w:val="1"/>
      <w:numFmt w:val="bullet"/>
      <w:pStyle w:val="UNHCRtablebullet"/>
      <w:lvlText w:val=""/>
      <w:lvlJc w:val="left"/>
      <w:pPr>
        <w:ind w:left="720" w:hanging="360"/>
      </w:pPr>
      <w:rPr>
        <w:rFonts w:ascii="Wingdings" w:hAnsi="Wingdings" w:hint="default"/>
        <w:color w:val="0077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077764"/>
    <w:multiLevelType w:val="hybridMultilevel"/>
    <w:tmpl w:val="FD205AE2"/>
    <w:lvl w:ilvl="0" w:tplc="769E1960">
      <w:start w:val="735"/>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01F6D26"/>
    <w:multiLevelType w:val="hybridMultilevel"/>
    <w:tmpl w:val="34EA60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5F7D04DC"/>
    <w:multiLevelType w:val="hybridMultilevel"/>
    <w:tmpl w:val="476C87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7672FCA"/>
    <w:multiLevelType w:val="hybridMultilevel"/>
    <w:tmpl w:val="0422033C"/>
    <w:lvl w:ilvl="0" w:tplc="80800F0E">
      <w:start w:val="1"/>
      <w:numFmt w:val="bullet"/>
      <w:pStyle w:val="UNHCRleftboxbullet"/>
      <w:lvlText w:val=""/>
      <w:lvlJc w:val="left"/>
      <w:pPr>
        <w:ind w:left="720" w:hanging="360"/>
      </w:pPr>
      <w:rPr>
        <w:rFonts w:ascii="Wingdings" w:hAnsi="Wingdings" w:hint="default"/>
        <w:color w:val="FFF2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02257D"/>
    <w:multiLevelType w:val="hybridMultilevel"/>
    <w:tmpl w:val="E0F0F5E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7A1D0D61"/>
    <w:multiLevelType w:val="hybridMultilevel"/>
    <w:tmpl w:val="928815A8"/>
    <w:lvl w:ilvl="0" w:tplc="411431D6">
      <w:start w:val="1"/>
      <w:numFmt w:val="bullet"/>
      <w:pStyle w:val="UNHCRbulletpoint"/>
      <w:lvlText w:val=""/>
      <w:lvlJc w:val="left"/>
      <w:pPr>
        <w:ind w:left="360" w:hanging="360"/>
      </w:pPr>
      <w:rPr>
        <w:rFonts w:ascii="Wingdings 2" w:hAnsi="Wingdings 2" w:hint="default"/>
        <w:color w:val="auto"/>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8"/>
  </w:num>
  <w:num w:numId="4">
    <w:abstractNumId w:val="2"/>
  </w:num>
  <w:num w:numId="5">
    <w:abstractNumId w:val="3"/>
  </w:num>
  <w:num w:numId="6">
    <w:abstractNumId w:val="6"/>
  </w:num>
  <w:num w:numId="7">
    <w:abstractNumId w:val="0"/>
  </w:num>
  <w:num w:numId="8">
    <w:abstractNumId w:val="7"/>
  </w:num>
  <w:num w:numId="9">
    <w:abstractNumId w:val="9"/>
  </w:num>
  <w:num w:numId="10">
    <w:abstractNumId w:val="1"/>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272"/>
    <w:rsid w:val="00000735"/>
    <w:rsid w:val="00005236"/>
    <w:rsid w:val="00012F11"/>
    <w:rsid w:val="000134FA"/>
    <w:rsid w:val="000141B9"/>
    <w:rsid w:val="000208AE"/>
    <w:rsid w:val="00020966"/>
    <w:rsid w:val="000213A2"/>
    <w:rsid w:val="000224A6"/>
    <w:rsid w:val="00024789"/>
    <w:rsid w:val="000255ED"/>
    <w:rsid w:val="00026523"/>
    <w:rsid w:val="00034947"/>
    <w:rsid w:val="00036900"/>
    <w:rsid w:val="00036C58"/>
    <w:rsid w:val="00041B6E"/>
    <w:rsid w:val="000431A9"/>
    <w:rsid w:val="00044A0C"/>
    <w:rsid w:val="0004628F"/>
    <w:rsid w:val="00051352"/>
    <w:rsid w:val="00051E4B"/>
    <w:rsid w:val="0005556E"/>
    <w:rsid w:val="0005741A"/>
    <w:rsid w:val="00057839"/>
    <w:rsid w:val="0006359E"/>
    <w:rsid w:val="00063A18"/>
    <w:rsid w:val="00064351"/>
    <w:rsid w:val="00064E3C"/>
    <w:rsid w:val="0006538B"/>
    <w:rsid w:val="00066519"/>
    <w:rsid w:val="00067C70"/>
    <w:rsid w:val="000702A2"/>
    <w:rsid w:val="00070377"/>
    <w:rsid w:val="00070F30"/>
    <w:rsid w:val="0007270D"/>
    <w:rsid w:val="00073E48"/>
    <w:rsid w:val="00074CF4"/>
    <w:rsid w:val="00074FB4"/>
    <w:rsid w:val="00075E74"/>
    <w:rsid w:val="00077A50"/>
    <w:rsid w:val="000804FB"/>
    <w:rsid w:val="000807BB"/>
    <w:rsid w:val="0008267E"/>
    <w:rsid w:val="00084D39"/>
    <w:rsid w:val="0008702D"/>
    <w:rsid w:val="00092341"/>
    <w:rsid w:val="00094BBF"/>
    <w:rsid w:val="00097058"/>
    <w:rsid w:val="00097557"/>
    <w:rsid w:val="00097838"/>
    <w:rsid w:val="000A1449"/>
    <w:rsid w:val="000A1F6F"/>
    <w:rsid w:val="000A6155"/>
    <w:rsid w:val="000A7272"/>
    <w:rsid w:val="000A78D3"/>
    <w:rsid w:val="000B1910"/>
    <w:rsid w:val="000B316F"/>
    <w:rsid w:val="000B4405"/>
    <w:rsid w:val="000B5A5A"/>
    <w:rsid w:val="000B6883"/>
    <w:rsid w:val="000B6A59"/>
    <w:rsid w:val="000B6B9B"/>
    <w:rsid w:val="000C022B"/>
    <w:rsid w:val="000C1AA2"/>
    <w:rsid w:val="000C1B36"/>
    <w:rsid w:val="000C1CDA"/>
    <w:rsid w:val="000C360C"/>
    <w:rsid w:val="000C68B7"/>
    <w:rsid w:val="000C75DF"/>
    <w:rsid w:val="000C7BF5"/>
    <w:rsid w:val="000D0E24"/>
    <w:rsid w:val="000D373D"/>
    <w:rsid w:val="000D38B8"/>
    <w:rsid w:val="000D6440"/>
    <w:rsid w:val="000D69BB"/>
    <w:rsid w:val="000D7CFF"/>
    <w:rsid w:val="000E34C9"/>
    <w:rsid w:val="000E3700"/>
    <w:rsid w:val="000E4D83"/>
    <w:rsid w:val="000E5577"/>
    <w:rsid w:val="000E5CA0"/>
    <w:rsid w:val="000E7A81"/>
    <w:rsid w:val="000F0A5C"/>
    <w:rsid w:val="000F4489"/>
    <w:rsid w:val="000F6C1B"/>
    <w:rsid w:val="000F7F4A"/>
    <w:rsid w:val="00100407"/>
    <w:rsid w:val="001025FC"/>
    <w:rsid w:val="001026F4"/>
    <w:rsid w:val="00103801"/>
    <w:rsid w:val="00110D89"/>
    <w:rsid w:val="00110FAC"/>
    <w:rsid w:val="00111122"/>
    <w:rsid w:val="0011160A"/>
    <w:rsid w:val="0011332E"/>
    <w:rsid w:val="00114F3B"/>
    <w:rsid w:val="0011793F"/>
    <w:rsid w:val="00120601"/>
    <w:rsid w:val="001207C2"/>
    <w:rsid w:val="00122E95"/>
    <w:rsid w:val="001269F0"/>
    <w:rsid w:val="00127BB4"/>
    <w:rsid w:val="00130568"/>
    <w:rsid w:val="0013403B"/>
    <w:rsid w:val="00135B29"/>
    <w:rsid w:val="00136751"/>
    <w:rsid w:val="00137558"/>
    <w:rsid w:val="00144253"/>
    <w:rsid w:val="00144382"/>
    <w:rsid w:val="00144BEA"/>
    <w:rsid w:val="001469E4"/>
    <w:rsid w:val="00147749"/>
    <w:rsid w:val="001509CC"/>
    <w:rsid w:val="001511E5"/>
    <w:rsid w:val="00154933"/>
    <w:rsid w:val="0015542F"/>
    <w:rsid w:val="00155440"/>
    <w:rsid w:val="001559AD"/>
    <w:rsid w:val="00156322"/>
    <w:rsid w:val="00160440"/>
    <w:rsid w:val="001606C9"/>
    <w:rsid w:val="00161CC3"/>
    <w:rsid w:val="00162102"/>
    <w:rsid w:val="0016287D"/>
    <w:rsid w:val="00163D93"/>
    <w:rsid w:val="001662F8"/>
    <w:rsid w:val="00167444"/>
    <w:rsid w:val="00171ABB"/>
    <w:rsid w:val="00173116"/>
    <w:rsid w:val="00173584"/>
    <w:rsid w:val="00173B0C"/>
    <w:rsid w:val="00174E7E"/>
    <w:rsid w:val="00175B55"/>
    <w:rsid w:val="00175D91"/>
    <w:rsid w:val="0017700F"/>
    <w:rsid w:val="001777A6"/>
    <w:rsid w:val="0018036C"/>
    <w:rsid w:val="00181781"/>
    <w:rsid w:val="0018432E"/>
    <w:rsid w:val="001848F5"/>
    <w:rsid w:val="00185FB0"/>
    <w:rsid w:val="00186DBA"/>
    <w:rsid w:val="00187763"/>
    <w:rsid w:val="001877AF"/>
    <w:rsid w:val="0018794F"/>
    <w:rsid w:val="001928F4"/>
    <w:rsid w:val="00192AE4"/>
    <w:rsid w:val="00193D0D"/>
    <w:rsid w:val="001954B5"/>
    <w:rsid w:val="00195D5E"/>
    <w:rsid w:val="00196317"/>
    <w:rsid w:val="001A08CE"/>
    <w:rsid w:val="001A5EDC"/>
    <w:rsid w:val="001A621C"/>
    <w:rsid w:val="001B0EBD"/>
    <w:rsid w:val="001B14DE"/>
    <w:rsid w:val="001B1A7E"/>
    <w:rsid w:val="001B2758"/>
    <w:rsid w:val="001C0031"/>
    <w:rsid w:val="001C005F"/>
    <w:rsid w:val="001C0F3F"/>
    <w:rsid w:val="001C267C"/>
    <w:rsid w:val="001C72B6"/>
    <w:rsid w:val="001C74E2"/>
    <w:rsid w:val="001C7590"/>
    <w:rsid w:val="001D4DBB"/>
    <w:rsid w:val="001D549F"/>
    <w:rsid w:val="001D60C2"/>
    <w:rsid w:val="001D6AED"/>
    <w:rsid w:val="001D70A5"/>
    <w:rsid w:val="001E32BA"/>
    <w:rsid w:val="001E6495"/>
    <w:rsid w:val="001E707B"/>
    <w:rsid w:val="001F30C2"/>
    <w:rsid w:val="001F4FA8"/>
    <w:rsid w:val="001F7709"/>
    <w:rsid w:val="001F7730"/>
    <w:rsid w:val="001F78F9"/>
    <w:rsid w:val="002033B7"/>
    <w:rsid w:val="0020410C"/>
    <w:rsid w:val="002041FE"/>
    <w:rsid w:val="002047DB"/>
    <w:rsid w:val="002055C6"/>
    <w:rsid w:val="00205A94"/>
    <w:rsid w:val="002100E6"/>
    <w:rsid w:val="002117D9"/>
    <w:rsid w:val="00211AE3"/>
    <w:rsid w:val="00211F45"/>
    <w:rsid w:val="002120A2"/>
    <w:rsid w:val="00213D9C"/>
    <w:rsid w:val="00213F1A"/>
    <w:rsid w:val="00213FB5"/>
    <w:rsid w:val="00214659"/>
    <w:rsid w:val="00216A0E"/>
    <w:rsid w:val="00223D4C"/>
    <w:rsid w:val="00225826"/>
    <w:rsid w:val="00225CFF"/>
    <w:rsid w:val="00226E6D"/>
    <w:rsid w:val="00230663"/>
    <w:rsid w:val="00232334"/>
    <w:rsid w:val="00232E84"/>
    <w:rsid w:val="00234057"/>
    <w:rsid w:val="0023439B"/>
    <w:rsid w:val="00235D81"/>
    <w:rsid w:val="00236370"/>
    <w:rsid w:val="00237FE1"/>
    <w:rsid w:val="0024340B"/>
    <w:rsid w:val="0024603A"/>
    <w:rsid w:val="002467AE"/>
    <w:rsid w:val="002534ED"/>
    <w:rsid w:val="0025712F"/>
    <w:rsid w:val="002604A0"/>
    <w:rsid w:val="00264994"/>
    <w:rsid w:val="0026667A"/>
    <w:rsid w:val="00266C5D"/>
    <w:rsid w:val="00267079"/>
    <w:rsid w:val="0027021F"/>
    <w:rsid w:val="002702A0"/>
    <w:rsid w:val="0027104C"/>
    <w:rsid w:val="002735C1"/>
    <w:rsid w:val="002748CA"/>
    <w:rsid w:val="00275749"/>
    <w:rsid w:val="002805FE"/>
    <w:rsid w:val="002808C5"/>
    <w:rsid w:val="00280F55"/>
    <w:rsid w:val="00281A2D"/>
    <w:rsid w:val="0028340D"/>
    <w:rsid w:val="00283511"/>
    <w:rsid w:val="00284B83"/>
    <w:rsid w:val="0028666A"/>
    <w:rsid w:val="002903CE"/>
    <w:rsid w:val="002928D0"/>
    <w:rsid w:val="002956B3"/>
    <w:rsid w:val="00296D70"/>
    <w:rsid w:val="002A3833"/>
    <w:rsid w:val="002A64C2"/>
    <w:rsid w:val="002A69D9"/>
    <w:rsid w:val="002B1D62"/>
    <w:rsid w:val="002B1F4E"/>
    <w:rsid w:val="002B22FF"/>
    <w:rsid w:val="002B37A9"/>
    <w:rsid w:val="002B44EE"/>
    <w:rsid w:val="002B4B21"/>
    <w:rsid w:val="002C0482"/>
    <w:rsid w:val="002C27E5"/>
    <w:rsid w:val="002C53CD"/>
    <w:rsid w:val="002C582A"/>
    <w:rsid w:val="002C5923"/>
    <w:rsid w:val="002C6854"/>
    <w:rsid w:val="002C6D9B"/>
    <w:rsid w:val="002D22BC"/>
    <w:rsid w:val="002D4426"/>
    <w:rsid w:val="002D7ABE"/>
    <w:rsid w:val="002E0FD5"/>
    <w:rsid w:val="002E1537"/>
    <w:rsid w:val="002E301F"/>
    <w:rsid w:val="002E42E6"/>
    <w:rsid w:val="002E43D9"/>
    <w:rsid w:val="002E5C5C"/>
    <w:rsid w:val="002E7E7C"/>
    <w:rsid w:val="002F2A2F"/>
    <w:rsid w:val="002F37E1"/>
    <w:rsid w:val="002F511C"/>
    <w:rsid w:val="002F525C"/>
    <w:rsid w:val="002F58B7"/>
    <w:rsid w:val="002F6651"/>
    <w:rsid w:val="002F7457"/>
    <w:rsid w:val="003045CB"/>
    <w:rsid w:val="003061EE"/>
    <w:rsid w:val="00306C05"/>
    <w:rsid w:val="00311950"/>
    <w:rsid w:val="003158E6"/>
    <w:rsid w:val="00320D34"/>
    <w:rsid w:val="0032108C"/>
    <w:rsid w:val="00321AFF"/>
    <w:rsid w:val="00322C66"/>
    <w:rsid w:val="00324161"/>
    <w:rsid w:val="0032539E"/>
    <w:rsid w:val="00327C62"/>
    <w:rsid w:val="00330A76"/>
    <w:rsid w:val="00330E6F"/>
    <w:rsid w:val="00332825"/>
    <w:rsid w:val="00332D65"/>
    <w:rsid w:val="00332E70"/>
    <w:rsid w:val="00333ABB"/>
    <w:rsid w:val="00334464"/>
    <w:rsid w:val="00335B2D"/>
    <w:rsid w:val="00336317"/>
    <w:rsid w:val="00337F50"/>
    <w:rsid w:val="0034127B"/>
    <w:rsid w:val="00341971"/>
    <w:rsid w:val="00341E10"/>
    <w:rsid w:val="003427D0"/>
    <w:rsid w:val="003436BE"/>
    <w:rsid w:val="0034510E"/>
    <w:rsid w:val="003452F1"/>
    <w:rsid w:val="00350151"/>
    <w:rsid w:val="0035169E"/>
    <w:rsid w:val="0035553E"/>
    <w:rsid w:val="00355981"/>
    <w:rsid w:val="00355F12"/>
    <w:rsid w:val="003562DD"/>
    <w:rsid w:val="003577A3"/>
    <w:rsid w:val="00360398"/>
    <w:rsid w:val="00360827"/>
    <w:rsid w:val="00360964"/>
    <w:rsid w:val="003611E1"/>
    <w:rsid w:val="00366B36"/>
    <w:rsid w:val="003675BB"/>
    <w:rsid w:val="00367D33"/>
    <w:rsid w:val="0037300D"/>
    <w:rsid w:val="00373B66"/>
    <w:rsid w:val="00373DDD"/>
    <w:rsid w:val="003763B8"/>
    <w:rsid w:val="00376E24"/>
    <w:rsid w:val="00376EA2"/>
    <w:rsid w:val="00377252"/>
    <w:rsid w:val="00377AEA"/>
    <w:rsid w:val="00380B81"/>
    <w:rsid w:val="00380FC0"/>
    <w:rsid w:val="003817CC"/>
    <w:rsid w:val="00382CAC"/>
    <w:rsid w:val="00383149"/>
    <w:rsid w:val="003834CE"/>
    <w:rsid w:val="00383E68"/>
    <w:rsid w:val="00384188"/>
    <w:rsid w:val="0038779C"/>
    <w:rsid w:val="003903B3"/>
    <w:rsid w:val="00390B5D"/>
    <w:rsid w:val="00390E4C"/>
    <w:rsid w:val="003910C4"/>
    <w:rsid w:val="003918B2"/>
    <w:rsid w:val="0039273D"/>
    <w:rsid w:val="00392A4E"/>
    <w:rsid w:val="00393C73"/>
    <w:rsid w:val="00395F2C"/>
    <w:rsid w:val="003965B8"/>
    <w:rsid w:val="00396625"/>
    <w:rsid w:val="003A1EA3"/>
    <w:rsid w:val="003A604B"/>
    <w:rsid w:val="003A73D4"/>
    <w:rsid w:val="003B0358"/>
    <w:rsid w:val="003B0B1D"/>
    <w:rsid w:val="003B0C47"/>
    <w:rsid w:val="003B1A9A"/>
    <w:rsid w:val="003B2D13"/>
    <w:rsid w:val="003B2FEE"/>
    <w:rsid w:val="003B592C"/>
    <w:rsid w:val="003C0286"/>
    <w:rsid w:val="003C066A"/>
    <w:rsid w:val="003C1311"/>
    <w:rsid w:val="003C291E"/>
    <w:rsid w:val="003C4DF9"/>
    <w:rsid w:val="003C518F"/>
    <w:rsid w:val="003C5604"/>
    <w:rsid w:val="003D1B1E"/>
    <w:rsid w:val="003D3551"/>
    <w:rsid w:val="003D4C3D"/>
    <w:rsid w:val="003D5457"/>
    <w:rsid w:val="003E01F6"/>
    <w:rsid w:val="003E0FFB"/>
    <w:rsid w:val="003E20D3"/>
    <w:rsid w:val="003E2BFB"/>
    <w:rsid w:val="003E2EA4"/>
    <w:rsid w:val="003E45A4"/>
    <w:rsid w:val="003E61A7"/>
    <w:rsid w:val="003E65D0"/>
    <w:rsid w:val="003E681B"/>
    <w:rsid w:val="003F0B7C"/>
    <w:rsid w:val="003F1D0A"/>
    <w:rsid w:val="003F318B"/>
    <w:rsid w:val="003F3D27"/>
    <w:rsid w:val="003F4522"/>
    <w:rsid w:val="003F495D"/>
    <w:rsid w:val="003F632F"/>
    <w:rsid w:val="003F696F"/>
    <w:rsid w:val="00401D49"/>
    <w:rsid w:val="00402133"/>
    <w:rsid w:val="00403685"/>
    <w:rsid w:val="00407313"/>
    <w:rsid w:val="00410BDE"/>
    <w:rsid w:val="00411B4F"/>
    <w:rsid w:val="00411D99"/>
    <w:rsid w:val="00414457"/>
    <w:rsid w:val="00417387"/>
    <w:rsid w:val="0041764B"/>
    <w:rsid w:val="00420FC7"/>
    <w:rsid w:val="00421386"/>
    <w:rsid w:val="00421A75"/>
    <w:rsid w:val="00423C15"/>
    <w:rsid w:val="0042693C"/>
    <w:rsid w:val="00427638"/>
    <w:rsid w:val="0043291D"/>
    <w:rsid w:val="00432D44"/>
    <w:rsid w:val="00433EFA"/>
    <w:rsid w:val="0043429D"/>
    <w:rsid w:val="00434AE1"/>
    <w:rsid w:val="00441115"/>
    <w:rsid w:val="0044174F"/>
    <w:rsid w:val="0044283C"/>
    <w:rsid w:val="004469D3"/>
    <w:rsid w:val="00453516"/>
    <w:rsid w:val="004548E0"/>
    <w:rsid w:val="00454E58"/>
    <w:rsid w:val="00457126"/>
    <w:rsid w:val="00463420"/>
    <w:rsid w:val="00464148"/>
    <w:rsid w:val="00464394"/>
    <w:rsid w:val="004659A7"/>
    <w:rsid w:val="004668AB"/>
    <w:rsid w:val="0047069A"/>
    <w:rsid w:val="004709D4"/>
    <w:rsid w:val="004715D3"/>
    <w:rsid w:val="0047360E"/>
    <w:rsid w:val="00474059"/>
    <w:rsid w:val="0047435C"/>
    <w:rsid w:val="00474CE8"/>
    <w:rsid w:val="004755F5"/>
    <w:rsid w:val="00475F19"/>
    <w:rsid w:val="0047705F"/>
    <w:rsid w:val="00480DEB"/>
    <w:rsid w:val="004818DF"/>
    <w:rsid w:val="00481FF2"/>
    <w:rsid w:val="00482AFE"/>
    <w:rsid w:val="00482C11"/>
    <w:rsid w:val="0048531A"/>
    <w:rsid w:val="00486008"/>
    <w:rsid w:val="004869EE"/>
    <w:rsid w:val="004871BB"/>
    <w:rsid w:val="004874CA"/>
    <w:rsid w:val="00491584"/>
    <w:rsid w:val="00492226"/>
    <w:rsid w:val="00492BAC"/>
    <w:rsid w:val="00493886"/>
    <w:rsid w:val="00493EE8"/>
    <w:rsid w:val="0049518A"/>
    <w:rsid w:val="00495E17"/>
    <w:rsid w:val="00496F06"/>
    <w:rsid w:val="004A46FA"/>
    <w:rsid w:val="004A5184"/>
    <w:rsid w:val="004B3FA0"/>
    <w:rsid w:val="004C0763"/>
    <w:rsid w:val="004C0AE9"/>
    <w:rsid w:val="004C0FE3"/>
    <w:rsid w:val="004C1A03"/>
    <w:rsid w:val="004C26F3"/>
    <w:rsid w:val="004C5FAB"/>
    <w:rsid w:val="004C6DE0"/>
    <w:rsid w:val="004C6E91"/>
    <w:rsid w:val="004D399A"/>
    <w:rsid w:val="004D3F20"/>
    <w:rsid w:val="004D4F93"/>
    <w:rsid w:val="004D56FE"/>
    <w:rsid w:val="004D5A0D"/>
    <w:rsid w:val="004D69F3"/>
    <w:rsid w:val="004D798D"/>
    <w:rsid w:val="004E093C"/>
    <w:rsid w:val="004E0E35"/>
    <w:rsid w:val="004E2A75"/>
    <w:rsid w:val="004E44DA"/>
    <w:rsid w:val="004E7590"/>
    <w:rsid w:val="004F266A"/>
    <w:rsid w:val="004F69A0"/>
    <w:rsid w:val="004F6A94"/>
    <w:rsid w:val="00500969"/>
    <w:rsid w:val="00504143"/>
    <w:rsid w:val="0050513B"/>
    <w:rsid w:val="00506A90"/>
    <w:rsid w:val="00512278"/>
    <w:rsid w:val="00514607"/>
    <w:rsid w:val="005154F9"/>
    <w:rsid w:val="005155ED"/>
    <w:rsid w:val="005157F8"/>
    <w:rsid w:val="00516780"/>
    <w:rsid w:val="00516FFD"/>
    <w:rsid w:val="00520C6C"/>
    <w:rsid w:val="005258D0"/>
    <w:rsid w:val="00525EE3"/>
    <w:rsid w:val="005275DE"/>
    <w:rsid w:val="00527891"/>
    <w:rsid w:val="00530DA8"/>
    <w:rsid w:val="00533473"/>
    <w:rsid w:val="0053508A"/>
    <w:rsid w:val="005365B2"/>
    <w:rsid w:val="0054039D"/>
    <w:rsid w:val="00540874"/>
    <w:rsid w:val="00540C0B"/>
    <w:rsid w:val="005413C1"/>
    <w:rsid w:val="00541BC6"/>
    <w:rsid w:val="00541D74"/>
    <w:rsid w:val="00543468"/>
    <w:rsid w:val="005445AB"/>
    <w:rsid w:val="00545A7B"/>
    <w:rsid w:val="00545E4E"/>
    <w:rsid w:val="0055141D"/>
    <w:rsid w:val="00551604"/>
    <w:rsid w:val="005567CC"/>
    <w:rsid w:val="00561B11"/>
    <w:rsid w:val="005631A7"/>
    <w:rsid w:val="0056535C"/>
    <w:rsid w:val="00566761"/>
    <w:rsid w:val="00566C71"/>
    <w:rsid w:val="00566D8E"/>
    <w:rsid w:val="0056729C"/>
    <w:rsid w:val="00567EBC"/>
    <w:rsid w:val="00572477"/>
    <w:rsid w:val="00572F72"/>
    <w:rsid w:val="00580191"/>
    <w:rsid w:val="00581B58"/>
    <w:rsid w:val="005821A0"/>
    <w:rsid w:val="0058238D"/>
    <w:rsid w:val="00584344"/>
    <w:rsid w:val="0058488B"/>
    <w:rsid w:val="00590363"/>
    <w:rsid w:val="00592A13"/>
    <w:rsid w:val="00593EC7"/>
    <w:rsid w:val="005959F2"/>
    <w:rsid w:val="005A357B"/>
    <w:rsid w:val="005A45ED"/>
    <w:rsid w:val="005A4B01"/>
    <w:rsid w:val="005A577D"/>
    <w:rsid w:val="005A7741"/>
    <w:rsid w:val="005B086D"/>
    <w:rsid w:val="005B1906"/>
    <w:rsid w:val="005B1C72"/>
    <w:rsid w:val="005B33BA"/>
    <w:rsid w:val="005B4A65"/>
    <w:rsid w:val="005C2412"/>
    <w:rsid w:val="005C257D"/>
    <w:rsid w:val="005C3811"/>
    <w:rsid w:val="005C4DED"/>
    <w:rsid w:val="005D06A3"/>
    <w:rsid w:val="005D08B3"/>
    <w:rsid w:val="005D3220"/>
    <w:rsid w:val="005D3A4F"/>
    <w:rsid w:val="005D4336"/>
    <w:rsid w:val="005D46EC"/>
    <w:rsid w:val="005D60B8"/>
    <w:rsid w:val="005D7566"/>
    <w:rsid w:val="005E2294"/>
    <w:rsid w:val="005E35CA"/>
    <w:rsid w:val="005E375A"/>
    <w:rsid w:val="005E4487"/>
    <w:rsid w:val="005E6E09"/>
    <w:rsid w:val="005E7CCA"/>
    <w:rsid w:val="005F0B9C"/>
    <w:rsid w:val="005F3C13"/>
    <w:rsid w:val="005F4AF9"/>
    <w:rsid w:val="005F4F58"/>
    <w:rsid w:val="00602901"/>
    <w:rsid w:val="00605294"/>
    <w:rsid w:val="006058F1"/>
    <w:rsid w:val="00606339"/>
    <w:rsid w:val="00610390"/>
    <w:rsid w:val="00611D64"/>
    <w:rsid w:val="00611EBD"/>
    <w:rsid w:val="00613779"/>
    <w:rsid w:val="00613BE9"/>
    <w:rsid w:val="00613E88"/>
    <w:rsid w:val="00614AFC"/>
    <w:rsid w:val="00616A86"/>
    <w:rsid w:val="006175E5"/>
    <w:rsid w:val="006221D3"/>
    <w:rsid w:val="00623EE5"/>
    <w:rsid w:val="00624DDA"/>
    <w:rsid w:val="0062702B"/>
    <w:rsid w:val="0062724B"/>
    <w:rsid w:val="006278D2"/>
    <w:rsid w:val="00632324"/>
    <w:rsid w:val="00633133"/>
    <w:rsid w:val="00634C46"/>
    <w:rsid w:val="00635BB0"/>
    <w:rsid w:val="00635FF1"/>
    <w:rsid w:val="00640FE5"/>
    <w:rsid w:val="00641572"/>
    <w:rsid w:val="006417F3"/>
    <w:rsid w:val="006442E5"/>
    <w:rsid w:val="00650C0D"/>
    <w:rsid w:val="0065251D"/>
    <w:rsid w:val="0065256F"/>
    <w:rsid w:val="00655800"/>
    <w:rsid w:val="006568FF"/>
    <w:rsid w:val="00657F7D"/>
    <w:rsid w:val="006600D0"/>
    <w:rsid w:val="00660303"/>
    <w:rsid w:val="006606F9"/>
    <w:rsid w:val="00660B9F"/>
    <w:rsid w:val="00662158"/>
    <w:rsid w:val="00664127"/>
    <w:rsid w:val="006660E8"/>
    <w:rsid w:val="00666A4D"/>
    <w:rsid w:val="006674CF"/>
    <w:rsid w:val="00673FDC"/>
    <w:rsid w:val="00674E01"/>
    <w:rsid w:val="00676259"/>
    <w:rsid w:val="00676AAD"/>
    <w:rsid w:val="00676CAD"/>
    <w:rsid w:val="006843F1"/>
    <w:rsid w:val="0068527B"/>
    <w:rsid w:val="00685C31"/>
    <w:rsid w:val="00686629"/>
    <w:rsid w:val="00690FB2"/>
    <w:rsid w:val="006910EE"/>
    <w:rsid w:val="00693940"/>
    <w:rsid w:val="00694B5A"/>
    <w:rsid w:val="00697740"/>
    <w:rsid w:val="00697A2B"/>
    <w:rsid w:val="006A084F"/>
    <w:rsid w:val="006A3842"/>
    <w:rsid w:val="006A4FD0"/>
    <w:rsid w:val="006A6142"/>
    <w:rsid w:val="006A6304"/>
    <w:rsid w:val="006A6AB6"/>
    <w:rsid w:val="006A7818"/>
    <w:rsid w:val="006B088B"/>
    <w:rsid w:val="006B41D5"/>
    <w:rsid w:val="006B4CF8"/>
    <w:rsid w:val="006B62F2"/>
    <w:rsid w:val="006B721C"/>
    <w:rsid w:val="006B74B2"/>
    <w:rsid w:val="006C047A"/>
    <w:rsid w:val="006C1D2B"/>
    <w:rsid w:val="006C35D9"/>
    <w:rsid w:val="006C4F1C"/>
    <w:rsid w:val="006C50EF"/>
    <w:rsid w:val="006C618C"/>
    <w:rsid w:val="006C6616"/>
    <w:rsid w:val="006C76D0"/>
    <w:rsid w:val="006C7A2A"/>
    <w:rsid w:val="006D0906"/>
    <w:rsid w:val="006D0FA2"/>
    <w:rsid w:val="006D4618"/>
    <w:rsid w:val="006D4C18"/>
    <w:rsid w:val="006D6F68"/>
    <w:rsid w:val="006E0ED3"/>
    <w:rsid w:val="006E123E"/>
    <w:rsid w:val="006E133B"/>
    <w:rsid w:val="006E1781"/>
    <w:rsid w:val="006E21E7"/>
    <w:rsid w:val="006E272C"/>
    <w:rsid w:val="006E3012"/>
    <w:rsid w:val="006F0184"/>
    <w:rsid w:val="006F0AE6"/>
    <w:rsid w:val="006F6E1D"/>
    <w:rsid w:val="007026C5"/>
    <w:rsid w:val="00703316"/>
    <w:rsid w:val="007047BC"/>
    <w:rsid w:val="00704FE8"/>
    <w:rsid w:val="00710A4C"/>
    <w:rsid w:val="00714A11"/>
    <w:rsid w:val="00714AEB"/>
    <w:rsid w:val="00715E0F"/>
    <w:rsid w:val="00717261"/>
    <w:rsid w:val="00717642"/>
    <w:rsid w:val="007205AD"/>
    <w:rsid w:val="007226F8"/>
    <w:rsid w:val="00722CB4"/>
    <w:rsid w:val="00724ABC"/>
    <w:rsid w:val="00724D1F"/>
    <w:rsid w:val="007275E6"/>
    <w:rsid w:val="0072785A"/>
    <w:rsid w:val="00727C25"/>
    <w:rsid w:val="007307F8"/>
    <w:rsid w:val="007317B9"/>
    <w:rsid w:val="00731E7F"/>
    <w:rsid w:val="00734103"/>
    <w:rsid w:val="0073419A"/>
    <w:rsid w:val="00735265"/>
    <w:rsid w:val="00735D10"/>
    <w:rsid w:val="00736483"/>
    <w:rsid w:val="00737896"/>
    <w:rsid w:val="00737BDB"/>
    <w:rsid w:val="00742342"/>
    <w:rsid w:val="00742ACD"/>
    <w:rsid w:val="00742F3B"/>
    <w:rsid w:val="0074685F"/>
    <w:rsid w:val="00751240"/>
    <w:rsid w:val="00752AAE"/>
    <w:rsid w:val="00753D40"/>
    <w:rsid w:val="00760840"/>
    <w:rsid w:val="0076477C"/>
    <w:rsid w:val="007654A5"/>
    <w:rsid w:val="00765A82"/>
    <w:rsid w:val="00766F93"/>
    <w:rsid w:val="00771BD9"/>
    <w:rsid w:val="0077391D"/>
    <w:rsid w:val="00775ABF"/>
    <w:rsid w:val="00775BDD"/>
    <w:rsid w:val="0077692B"/>
    <w:rsid w:val="007770DE"/>
    <w:rsid w:val="0078015E"/>
    <w:rsid w:val="00787B0E"/>
    <w:rsid w:val="00787E4F"/>
    <w:rsid w:val="00787E82"/>
    <w:rsid w:val="00791369"/>
    <w:rsid w:val="00793E44"/>
    <w:rsid w:val="007972A7"/>
    <w:rsid w:val="007A1C03"/>
    <w:rsid w:val="007A37A5"/>
    <w:rsid w:val="007A5643"/>
    <w:rsid w:val="007A6FDF"/>
    <w:rsid w:val="007A7895"/>
    <w:rsid w:val="007A7D3E"/>
    <w:rsid w:val="007B17D6"/>
    <w:rsid w:val="007B2CDA"/>
    <w:rsid w:val="007B5926"/>
    <w:rsid w:val="007C3945"/>
    <w:rsid w:val="007C3958"/>
    <w:rsid w:val="007C52A5"/>
    <w:rsid w:val="007C778E"/>
    <w:rsid w:val="007D092C"/>
    <w:rsid w:val="007D2201"/>
    <w:rsid w:val="007D492B"/>
    <w:rsid w:val="007D5A2D"/>
    <w:rsid w:val="007E070B"/>
    <w:rsid w:val="007E13A9"/>
    <w:rsid w:val="007E25B7"/>
    <w:rsid w:val="007E2A2D"/>
    <w:rsid w:val="007E40CF"/>
    <w:rsid w:val="007F196A"/>
    <w:rsid w:val="007F4C01"/>
    <w:rsid w:val="007F72C5"/>
    <w:rsid w:val="007F769A"/>
    <w:rsid w:val="00800313"/>
    <w:rsid w:val="00802A73"/>
    <w:rsid w:val="00806FAF"/>
    <w:rsid w:val="0081055C"/>
    <w:rsid w:val="00811718"/>
    <w:rsid w:val="00812240"/>
    <w:rsid w:val="008139B6"/>
    <w:rsid w:val="0081577F"/>
    <w:rsid w:val="008210E1"/>
    <w:rsid w:val="008222EB"/>
    <w:rsid w:val="00823C9A"/>
    <w:rsid w:val="00823FC1"/>
    <w:rsid w:val="0082528C"/>
    <w:rsid w:val="00825A2C"/>
    <w:rsid w:val="00830EE4"/>
    <w:rsid w:val="008321A0"/>
    <w:rsid w:val="00832DED"/>
    <w:rsid w:val="00833743"/>
    <w:rsid w:val="0083411C"/>
    <w:rsid w:val="00834214"/>
    <w:rsid w:val="008349CD"/>
    <w:rsid w:val="00837761"/>
    <w:rsid w:val="00840A18"/>
    <w:rsid w:val="0084188B"/>
    <w:rsid w:val="00841DEA"/>
    <w:rsid w:val="00844AF4"/>
    <w:rsid w:val="0084605F"/>
    <w:rsid w:val="00847BB0"/>
    <w:rsid w:val="00847C22"/>
    <w:rsid w:val="00853219"/>
    <w:rsid w:val="008544CB"/>
    <w:rsid w:val="00854656"/>
    <w:rsid w:val="0085663E"/>
    <w:rsid w:val="00862622"/>
    <w:rsid w:val="0086333B"/>
    <w:rsid w:val="0086452A"/>
    <w:rsid w:val="00864F26"/>
    <w:rsid w:val="008651F3"/>
    <w:rsid w:val="00867AD3"/>
    <w:rsid w:val="00870852"/>
    <w:rsid w:val="00871213"/>
    <w:rsid w:val="00871844"/>
    <w:rsid w:val="00872B4F"/>
    <w:rsid w:val="0087374B"/>
    <w:rsid w:val="0087389D"/>
    <w:rsid w:val="0087732B"/>
    <w:rsid w:val="00880376"/>
    <w:rsid w:val="00881E88"/>
    <w:rsid w:val="008822F6"/>
    <w:rsid w:val="008824B7"/>
    <w:rsid w:val="008835F9"/>
    <w:rsid w:val="00886611"/>
    <w:rsid w:val="008918F7"/>
    <w:rsid w:val="008928F8"/>
    <w:rsid w:val="008A19F2"/>
    <w:rsid w:val="008A1E01"/>
    <w:rsid w:val="008A380C"/>
    <w:rsid w:val="008A40D2"/>
    <w:rsid w:val="008A4C85"/>
    <w:rsid w:val="008A58B7"/>
    <w:rsid w:val="008A6652"/>
    <w:rsid w:val="008A7567"/>
    <w:rsid w:val="008A7883"/>
    <w:rsid w:val="008B2FF1"/>
    <w:rsid w:val="008B5254"/>
    <w:rsid w:val="008B697B"/>
    <w:rsid w:val="008B6A6D"/>
    <w:rsid w:val="008B710D"/>
    <w:rsid w:val="008C05B8"/>
    <w:rsid w:val="008C1783"/>
    <w:rsid w:val="008C309A"/>
    <w:rsid w:val="008C6CC2"/>
    <w:rsid w:val="008D052B"/>
    <w:rsid w:val="008D0ED9"/>
    <w:rsid w:val="008D11CC"/>
    <w:rsid w:val="008D135C"/>
    <w:rsid w:val="008D2392"/>
    <w:rsid w:val="008D58C7"/>
    <w:rsid w:val="008D7D43"/>
    <w:rsid w:val="008E2424"/>
    <w:rsid w:val="008E2ACA"/>
    <w:rsid w:val="008E2F2F"/>
    <w:rsid w:val="008E3B20"/>
    <w:rsid w:val="008E3E4E"/>
    <w:rsid w:val="008E77ED"/>
    <w:rsid w:val="008F08AB"/>
    <w:rsid w:val="008F1182"/>
    <w:rsid w:val="008F16F0"/>
    <w:rsid w:val="008F195C"/>
    <w:rsid w:val="008F19D7"/>
    <w:rsid w:val="008F6E81"/>
    <w:rsid w:val="008F774E"/>
    <w:rsid w:val="00900EB0"/>
    <w:rsid w:val="0090112B"/>
    <w:rsid w:val="009012A3"/>
    <w:rsid w:val="00903F1F"/>
    <w:rsid w:val="0090403F"/>
    <w:rsid w:val="0090626A"/>
    <w:rsid w:val="009067BB"/>
    <w:rsid w:val="009071DD"/>
    <w:rsid w:val="009122A2"/>
    <w:rsid w:val="0091259C"/>
    <w:rsid w:val="00912A0E"/>
    <w:rsid w:val="009146F4"/>
    <w:rsid w:val="00914E54"/>
    <w:rsid w:val="00915E40"/>
    <w:rsid w:val="009167DF"/>
    <w:rsid w:val="00921CC5"/>
    <w:rsid w:val="00922812"/>
    <w:rsid w:val="00924B14"/>
    <w:rsid w:val="0092578C"/>
    <w:rsid w:val="009259D9"/>
    <w:rsid w:val="0092638F"/>
    <w:rsid w:val="009266B4"/>
    <w:rsid w:val="00926846"/>
    <w:rsid w:val="00926F06"/>
    <w:rsid w:val="009303EA"/>
    <w:rsid w:val="00932FD9"/>
    <w:rsid w:val="00933524"/>
    <w:rsid w:val="00933E51"/>
    <w:rsid w:val="009349AF"/>
    <w:rsid w:val="00943554"/>
    <w:rsid w:val="00943B84"/>
    <w:rsid w:val="00947038"/>
    <w:rsid w:val="0094756E"/>
    <w:rsid w:val="00952226"/>
    <w:rsid w:val="009525AE"/>
    <w:rsid w:val="00953419"/>
    <w:rsid w:val="00954AD0"/>
    <w:rsid w:val="00954DEE"/>
    <w:rsid w:val="00955E6B"/>
    <w:rsid w:val="009636A5"/>
    <w:rsid w:val="00965826"/>
    <w:rsid w:val="00965C85"/>
    <w:rsid w:val="009673BA"/>
    <w:rsid w:val="00973F77"/>
    <w:rsid w:val="009748CC"/>
    <w:rsid w:val="00975914"/>
    <w:rsid w:val="00975EA6"/>
    <w:rsid w:val="00977383"/>
    <w:rsid w:val="00982D11"/>
    <w:rsid w:val="00982D4A"/>
    <w:rsid w:val="0098747E"/>
    <w:rsid w:val="0098783A"/>
    <w:rsid w:val="00987C82"/>
    <w:rsid w:val="00990857"/>
    <w:rsid w:val="00990B18"/>
    <w:rsid w:val="00992B33"/>
    <w:rsid w:val="009953CD"/>
    <w:rsid w:val="009A1D70"/>
    <w:rsid w:val="009A2C6B"/>
    <w:rsid w:val="009A2DD7"/>
    <w:rsid w:val="009A4C45"/>
    <w:rsid w:val="009A57B9"/>
    <w:rsid w:val="009A5BF6"/>
    <w:rsid w:val="009A5C40"/>
    <w:rsid w:val="009B0A32"/>
    <w:rsid w:val="009B12E4"/>
    <w:rsid w:val="009B1373"/>
    <w:rsid w:val="009B143B"/>
    <w:rsid w:val="009B1568"/>
    <w:rsid w:val="009B241F"/>
    <w:rsid w:val="009B2FF4"/>
    <w:rsid w:val="009B3A22"/>
    <w:rsid w:val="009B5026"/>
    <w:rsid w:val="009B5679"/>
    <w:rsid w:val="009B57DB"/>
    <w:rsid w:val="009B60C0"/>
    <w:rsid w:val="009B741C"/>
    <w:rsid w:val="009B74E3"/>
    <w:rsid w:val="009C0D31"/>
    <w:rsid w:val="009C42CA"/>
    <w:rsid w:val="009C658E"/>
    <w:rsid w:val="009C6BED"/>
    <w:rsid w:val="009D0019"/>
    <w:rsid w:val="009D0CA0"/>
    <w:rsid w:val="009D19C4"/>
    <w:rsid w:val="009D2910"/>
    <w:rsid w:val="009D2D74"/>
    <w:rsid w:val="009D2FC5"/>
    <w:rsid w:val="009D3BBC"/>
    <w:rsid w:val="009D482F"/>
    <w:rsid w:val="009D560B"/>
    <w:rsid w:val="009E164A"/>
    <w:rsid w:val="009E294E"/>
    <w:rsid w:val="009E5736"/>
    <w:rsid w:val="009E7F99"/>
    <w:rsid w:val="009F04B2"/>
    <w:rsid w:val="009F04E6"/>
    <w:rsid w:val="009F0D38"/>
    <w:rsid w:val="009F466E"/>
    <w:rsid w:val="009F7460"/>
    <w:rsid w:val="009F7611"/>
    <w:rsid w:val="00A0163D"/>
    <w:rsid w:val="00A01BCD"/>
    <w:rsid w:val="00A0305C"/>
    <w:rsid w:val="00A04358"/>
    <w:rsid w:val="00A06ADB"/>
    <w:rsid w:val="00A07517"/>
    <w:rsid w:val="00A11707"/>
    <w:rsid w:val="00A12C09"/>
    <w:rsid w:val="00A145D3"/>
    <w:rsid w:val="00A14C13"/>
    <w:rsid w:val="00A15EAB"/>
    <w:rsid w:val="00A171D1"/>
    <w:rsid w:val="00A17E8C"/>
    <w:rsid w:val="00A21625"/>
    <w:rsid w:val="00A221E5"/>
    <w:rsid w:val="00A22AA0"/>
    <w:rsid w:val="00A23726"/>
    <w:rsid w:val="00A2633C"/>
    <w:rsid w:val="00A267D5"/>
    <w:rsid w:val="00A26C7F"/>
    <w:rsid w:val="00A26EF9"/>
    <w:rsid w:val="00A33852"/>
    <w:rsid w:val="00A34712"/>
    <w:rsid w:val="00A34C6D"/>
    <w:rsid w:val="00A354A2"/>
    <w:rsid w:val="00A36164"/>
    <w:rsid w:val="00A376C2"/>
    <w:rsid w:val="00A42477"/>
    <w:rsid w:val="00A428ED"/>
    <w:rsid w:val="00A431F3"/>
    <w:rsid w:val="00A4374E"/>
    <w:rsid w:val="00A43904"/>
    <w:rsid w:val="00A47CA5"/>
    <w:rsid w:val="00A50033"/>
    <w:rsid w:val="00A50EF7"/>
    <w:rsid w:val="00A52023"/>
    <w:rsid w:val="00A52B79"/>
    <w:rsid w:val="00A54522"/>
    <w:rsid w:val="00A57981"/>
    <w:rsid w:val="00A57F0B"/>
    <w:rsid w:val="00A6069E"/>
    <w:rsid w:val="00A60EEF"/>
    <w:rsid w:val="00A61461"/>
    <w:rsid w:val="00A638EB"/>
    <w:rsid w:val="00A64C32"/>
    <w:rsid w:val="00A64ED3"/>
    <w:rsid w:val="00A65B6E"/>
    <w:rsid w:val="00A674DA"/>
    <w:rsid w:val="00A701B2"/>
    <w:rsid w:val="00A715F4"/>
    <w:rsid w:val="00A723BF"/>
    <w:rsid w:val="00A72F61"/>
    <w:rsid w:val="00A747BB"/>
    <w:rsid w:val="00A7648D"/>
    <w:rsid w:val="00A8066F"/>
    <w:rsid w:val="00A806C1"/>
    <w:rsid w:val="00A82241"/>
    <w:rsid w:val="00A829A9"/>
    <w:rsid w:val="00A8332C"/>
    <w:rsid w:val="00A844AD"/>
    <w:rsid w:val="00A84E0E"/>
    <w:rsid w:val="00A8501B"/>
    <w:rsid w:val="00A85AF8"/>
    <w:rsid w:val="00A871D7"/>
    <w:rsid w:val="00A9136A"/>
    <w:rsid w:val="00A937F7"/>
    <w:rsid w:val="00A96475"/>
    <w:rsid w:val="00AA0151"/>
    <w:rsid w:val="00AA0C3D"/>
    <w:rsid w:val="00AA21AF"/>
    <w:rsid w:val="00AA6A43"/>
    <w:rsid w:val="00AA6E3F"/>
    <w:rsid w:val="00AB08AB"/>
    <w:rsid w:val="00AB4D06"/>
    <w:rsid w:val="00AB5B02"/>
    <w:rsid w:val="00AB62F1"/>
    <w:rsid w:val="00AC00BA"/>
    <w:rsid w:val="00AC18EE"/>
    <w:rsid w:val="00AC1F4C"/>
    <w:rsid w:val="00AC2880"/>
    <w:rsid w:val="00AC299E"/>
    <w:rsid w:val="00AC314C"/>
    <w:rsid w:val="00AC4E68"/>
    <w:rsid w:val="00AC5BC4"/>
    <w:rsid w:val="00AC72DD"/>
    <w:rsid w:val="00AD15B1"/>
    <w:rsid w:val="00AD57AA"/>
    <w:rsid w:val="00AD63CE"/>
    <w:rsid w:val="00AD71AB"/>
    <w:rsid w:val="00AD7BFC"/>
    <w:rsid w:val="00AD7DB1"/>
    <w:rsid w:val="00AE0AA1"/>
    <w:rsid w:val="00AE232C"/>
    <w:rsid w:val="00AE24B2"/>
    <w:rsid w:val="00AE314E"/>
    <w:rsid w:val="00AE3394"/>
    <w:rsid w:val="00AE41C9"/>
    <w:rsid w:val="00AE5DFA"/>
    <w:rsid w:val="00AF2932"/>
    <w:rsid w:val="00AF4C58"/>
    <w:rsid w:val="00AF556D"/>
    <w:rsid w:val="00AF6653"/>
    <w:rsid w:val="00B01145"/>
    <w:rsid w:val="00B01481"/>
    <w:rsid w:val="00B02CAA"/>
    <w:rsid w:val="00B03FAA"/>
    <w:rsid w:val="00B10FCC"/>
    <w:rsid w:val="00B1311A"/>
    <w:rsid w:val="00B15127"/>
    <w:rsid w:val="00B16B03"/>
    <w:rsid w:val="00B16CFB"/>
    <w:rsid w:val="00B200D0"/>
    <w:rsid w:val="00B204E5"/>
    <w:rsid w:val="00B21BA2"/>
    <w:rsid w:val="00B2278B"/>
    <w:rsid w:val="00B260E4"/>
    <w:rsid w:val="00B2788B"/>
    <w:rsid w:val="00B356BC"/>
    <w:rsid w:val="00B3679A"/>
    <w:rsid w:val="00B369B6"/>
    <w:rsid w:val="00B371A8"/>
    <w:rsid w:val="00B3728E"/>
    <w:rsid w:val="00B37C88"/>
    <w:rsid w:val="00B4154B"/>
    <w:rsid w:val="00B41704"/>
    <w:rsid w:val="00B4282E"/>
    <w:rsid w:val="00B4291B"/>
    <w:rsid w:val="00B44AD6"/>
    <w:rsid w:val="00B460C4"/>
    <w:rsid w:val="00B472C1"/>
    <w:rsid w:val="00B508A7"/>
    <w:rsid w:val="00B51CC0"/>
    <w:rsid w:val="00B54693"/>
    <w:rsid w:val="00B54E40"/>
    <w:rsid w:val="00B56059"/>
    <w:rsid w:val="00B56462"/>
    <w:rsid w:val="00B56B7B"/>
    <w:rsid w:val="00B6065D"/>
    <w:rsid w:val="00B60D91"/>
    <w:rsid w:val="00B64097"/>
    <w:rsid w:val="00B64400"/>
    <w:rsid w:val="00B65D12"/>
    <w:rsid w:val="00B66740"/>
    <w:rsid w:val="00B66762"/>
    <w:rsid w:val="00B6774B"/>
    <w:rsid w:val="00B733CB"/>
    <w:rsid w:val="00B7352E"/>
    <w:rsid w:val="00B755C5"/>
    <w:rsid w:val="00B757D9"/>
    <w:rsid w:val="00B75C63"/>
    <w:rsid w:val="00B76FC7"/>
    <w:rsid w:val="00B775E8"/>
    <w:rsid w:val="00B777D7"/>
    <w:rsid w:val="00B802FE"/>
    <w:rsid w:val="00B81D04"/>
    <w:rsid w:val="00B8205B"/>
    <w:rsid w:val="00B836E7"/>
    <w:rsid w:val="00B85CCC"/>
    <w:rsid w:val="00B8699D"/>
    <w:rsid w:val="00B86DBF"/>
    <w:rsid w:val="00B91542"/>
    <w:rsid w:val="00B923FE"/>
    <w:rsid w:val="00B92CD9"/>
    <w:rsid w:val="00B94C3C"/>
    <w:rsid w:val="00B95FFE"/>
    <w:rsid w:val="00B96377"/>
    <w:rsid w:val="00B9734D"/>
    <w:rsid w:val="00B97EA6"/>
    <w:rsid w:val="00BA049D"/>
    <w:rsid w:val="00BA36B9"/>
    <w:rsid w:val="00BB02D6"/>
    <w:rsid w:val="00BB1318"/>
    <w:rsid w:val="00BB1942"/>
    <w:rsid w:val="00BB1F3F"/>
    <w:rsid w:val="00BC0884"/>
    <w:rsid w:val="00BC1729"/>
    <w:rsid w:val="00BC24DB"/>
    <w:rsid w:val="00BC3117"/>
    <w:rsid w:val="00BC5508"/>
    <w:rsid w:val="00BD07C0"/>
    <w:rsid w:val="00BD2AC8"/>
    <w:rsid w:val="00BD4C89"/>
    <w:rsid w:val="00BD616D"/>
    <w:rsid w:val="00BD74D6"/>
    <w:rsid w:val="00BD7E66"/>
    <w:rsid w:val="00BE0ED7"/>
    <w:rsid w:val="00BE1DA7"/>
    <w:rsid w:val="00BE48C7"/>
    <w:rsid w:val="00BE5E2D"/>
    <w:rsid w:val="00BE5FC2"/>
    <w:rsid w:val="00BE614B"/>
    <w:rsid w:val="00BE7F5A"/>
    <w:rsid w:val="00BF00F6"/>
    <w:rsid w:val="00BF0B68"/>
    <w:rsid w:val="00BF0BA0"/>
    <w:rsid w:val="00BF1D80"/>
    <w:rsid w:val="00BF1FE8"/>
    <w:rsid w:val="00BF476E"/>
    <w:rsid w:val="00BF4BEA"/>
    <w:rsid w:val="00BF5BEF"/>
    <w:rsid w:val="00BF662B"/>
    <w:rsid w:val="00C0142C"/>
    <w:rsid w:val="00C017EB"/>
    <w:rsid w:val="00C05DF5"/>
    <w:rsid w:val="00C0718E"/>
    <w:rsid w:val="00C07953"/>
    <w:rsid w:val="00C107E2"/>
    <w:rsid w:val="00C11145"/>
    <w:rsid w:val="00C12054"/>
    <w:rsid w:val="00C12D46"/>
    <w:rsid w:val="00C133F8"/>
    <w:rsid w:val="00C1353B"/>
    <w:rsid w:val="00C14D97"/>
    <w:rsid w:val="00C150E5"/>
    <w:rsid w:val="00C159A3"/>
    <w:rsid w:val="00C169E2"/>
    <w:rsid w:val="00C16B15"/>
    <w:rsid w:val="00C20BB6"/>
    <w:rsid w:val="00C218E4"/>
    <w:rsid w:val="00C24A62"/>
    <w:rsid w:val="00C26D1C"/>
    <w:rsid w:val="00C2765D"/>
    <w:rsid w:val="00C30CD1"/>
    <w:rsid w:val="00C30FEE"/>
    <w:rsid w:val="00C31416"/>
    <w:rsid w:val="00C32BE8"/>
    <w:rsid w:val="00C341A3"/>
    <w:rsid w:val="00C350A8"/>
    <w:rsid w:val="00C36752"/>
    <w:rsid w:val="00C369DD"/>
    <w:rsid w:val="00C36BB2"/>
    <w:rsid w:val="00C37712"/>
    <w:rsid w:val="00C40E54"/>
    <w:rsid w:val="00C42A49"/>
    <w:rsid w:val="00C42B62"/>
    <w:rsid w:val="00C45758"/>
    <w:rsid w:val="00C52879"/>
    <w:rsid w:val="00C52B20"/>
    <w:rsid w:val="00C52E30"/>
    <w:rsid w:val="00C603C1"/>
    <w:rsid w:val="00C60856"/>
    <w:rsid w:val="00C6129E"/>
    <w:rsid w:val="00C62779"/>
    <w:rsid w:val="00C62899"/>
    <w:rsid w:val="00C62CFF"/>
    <w:rsid w:val="00C63DE2"/>
    <w:rsid w:val="00C64F8B"/>
    <w:rsid w:val="00C65238"/>
    <w:rsid w:val="00C67AA3"/>
    <w:rsid w:val="00C67D64"/>
    <w:rsid w:val="00C70EB1"/>
    <w:rsid w:val="00C7359E"/>
    <w:rsid w:val="00C73DF8"/>
    <w:rsid w:val="00C73F8D"/>
    <w:rsid w:val="00C74946"/>
    <w:rsid w:val="00C76062"/>
    <w:rsid w:val="00C76696"/>
    <w:rsid w:val="00C76E1D"/>
    <w:rsid w:val="00C7796E"/>
    <w:rsid w:val="00C813A9"/>
    <w:rsid w:val="00C82F5E"/>
    <w:rsid w:val="00C83622"/>
    <w:rsid w:val="00C871B7"/>
    <w:rsid w:val="00C8794A"/>
    <w:rsid w:val="00C87C0F"/>
    <w:rsid w:val="00C9186B"/>
    <w:rsid w:val="00C92C5A"/>
    <w:rsid w:val="00C93242"/>
    <w:rsid w:val="00C93B3E"/>
    <w:rsid w:val="00C969F7"/>
    <w:rsid w:val="00C96CB1"/>
    <w:rsid w:val="00CA0252"/>
    <w:rsid w:val="00CA0DAD"/>
    <w:rsid w:val="00CA1DBA"/>
    <w:rsid w:val="00CA20FF"/>
    <w:rsid w:val="00CA4263"/>
    <w:rsid w:val="00CA4272"/>
    <w:rsid w:val="00CA5F18"/>
    <w:rsid w:val="00CA6277"/>
    <w:rsid w:val="00CA65C7"/>
    <w:rsid w:val="00CA7E16"/>
    <w:rsid w:val="00CB0315"/>
    <w:rsid w:val="00CB071C"/>
    <w:rsid w:val="00CB0732"/>
    <w:rsid w:val="00CB14DE"/>
    <w:rsid w:val="00CB1B82"/>
    <w:rsid w:val="00CB1E0B"/>
    <w:rsid w:val="00CB3ECF"/>
    <w:rsid w:val="00CB4552"/>
    <w:rsid w:val="00CC1B86"/>
    <w:rsid w:val="00CC36F0"/>
    <w:rsid w:val="00CC441C"/>
    <w:rsid w:val="00CC7DC3"/>
    <w:rsid w:val="00CD0217"/>
    <w:rsid w:val="00CD235F"/>
    <w:rsid w:val="00CD38E6"/>
    <w:rsid w:val="00CD3BDD"/>
    <w:rsid w:val="00CD3CDA"/>
    <w:rsid w:val="00CD7833"/>
    <w:rsid w:val="00CE0A48"/>
    <w:rsid w:val="00CE22A9"/>
    <w:rsid w:val="00CE29CB"/>
    <w:rsid w:val="00CE3BCF"/>
    <w:rsid w:val="00CE429E"/>
    <w:rsid w:val="00CE5B7C"/>
    <w:rsid w:val="00CE61AB"/>
    <w:rsid w:val="00CE69B7"/>
    <w:rsid w:val="00CF4147"/>
    <w:rsid w:val="00CF41EB"/>
    <w:rsid w:val="00D00AD7"/>
    <w:rsid w:val="00D015A2"/>
    <w:rsid w:val="00D01B23"/>
    <w:rsid w:val="00D01C13"/>
    <w:rsid w:val="00D02273"/>
    <w:rsid w:val="00D026A9"/>
    <w:rsid w:val="00D04862"/>
    <w:rsid w:val="00D050C5"/>
    <w:rsid w:val="00D05597"/>
    <w:rsid w:val="00D06ABC"/>
    <w:rsid w:val="00D1059A"/>
    <w:rsid w:val="00D1204A"/>
    <w:rsid w:val="00D15AB9"/>
    <w:rsid w:val="00D160DD"/>
    <w:rsid w:val="00D16150"/>
    <w:rsid w:val="00D162EF"/>
    <w:rsid w:val="00D17370"/>
    <w:rsid w:val="00D2081D"/>
    <w:rsid w:val="00D20EF0"/>
    <w:rsid w:val="00D22FB2"/>
    <w:rsid w:val="00D23802"/>
    <w:rsid w:val="00D2694B"/>
    <w:rsid w:val="00D27061"/>
    <w:rsid w:val="00D30F66"/>
    <w:rsid w:val="00D34BE4"/>
    <w:rsid w:val="00D35BA8"/>
    <w:rsid w:val="00D3772E"/>
    <w:rsid w:val="00D40D99"/>
    <w:rsid w:val="00D42F59"/>
    <w:rsid w:val="00D432BB"/>
    <w:rsid w:val="00D46100"/>
    <w:rsid w:val="00D513D8"/>
    <w:rsid w:val="00D5287D"/>
    <w:rsid w:val="00D550F3"/>
    <w:rsid w:val="00D554A8"/>
    <w:rsid w:val="00D5751D"/>
    <w:rsid w:val="00D62EB6"/>
    <w:rsid w:val="00D63692"/>
    <w:rsid w:val="00D63806"/>
    <w:rsid w:val="00D6549D"/>
    <w:rsid w:val="00D7558C"/>
    <w:rsid w:val="00D77186"/>
    <w:rsid w:val="00D803A5"/>
    <w:rsid w:val="00D836FE"/>
    <w:rsid w:val="00D8697C"/>
    <w:rsid w:val="00D93B6C"/>
    <w:rsid w:val="00D97AD9"/>
    <w:rsid w:val="00DA1131"/>
    <w:rsid w:val="00DA497E"/>
    <w:rsid w:val="00DA69E2"/>
    <w:rsid w:val="00DA7254"/>
    <w:rsid w:val="00DB113C"/>
    <w:rsid w:val="00DB15A4"/>
    <w:rsid w:val="00DB5676"/>
    <w:rsid w:val="00DC081E"/>
    <w:rsid w:val="00DC1ECF"/>
    <w:rsid w:val="00DC3077"/>
    <w:rsid w:val="00DC70D5"/>
    <w:rsid w:val="00DD547B"/>
    <w:rsid w:val="00DD55A2"/>
    <w:rsid w:val="00DD5746"/>
    <w:rsid w:val="00DD7869"/>
    <w:rsid w:val="00DE16AD"/>
    <w:rsid w:val="00DE263B"/>
    <w:rsid w:val="00DE2C25"/>
    <w:rsid w:val="00DE31B2"/>
    <w:rsid w:val="00DE33D1"/>
    <w:rsid w:val="00DE4E2C"/>
    <w:rsid w:val="00DE7A41"/>
    <w:rsid w:val="00DF28CF"/>
    <w:rsid w:val="00DF320E"/>
    <w:rsid w:val="00DF6CFE"/>
    <w:rsid w:val="00E00C01"/>
    <w:rsid w:val="00E03058"/>
    <w:rsid w:val="00E039C2"/>
    <w:rsid w:val="00E05771"/>
    <w:rsid w:val="00E0699F"/>
    <w:rsid w:val="00E11F39"/>
    <w:rsid w:val="00E221C4"/>
    <w:rsid w:val="00E23D17"/>
    <w:rsid w:val="00E257ED"/>
    <w:rsid w:val="00E30A57"/>
    <w:rsid w:val="00E3336B"/>
    <w:rsid w:val="00E33D6D"/>
    <w:rsid w:val="00E36D09"/>
    <w:rsid w:val="00E36F60"/>
    <w:rsid w:val="00E41EA8"/>
    <w:rsid w:val="00E42414"/>
    <w:rsid w:val="00E45682"/>
    <w:rsid w:val="00E45B18"/>
    <w:rsid w:val="00E45C55"/>
    <w:rsid w:val="00E45D9C"/>
    <w:rsid w:val="00E519AF"/>
    <w:rsid w:val="00E535A6"/>
    <w:rsid w:val="00E54D87"/>
    <w:rsid w:val="00E54F40"/>
    <w:rsid w:val="00E55AAC"/>
    <w:rsid w:val="00E56346"/>
    <w:rsid w:val="00E6061F"/>
    <w:rsid w:val="00E61150"/>
    <w:rsid w:val="00E62986"/>
    <w:rsid w:val="00E64044"/>
    <w:rsid w:val="00E6458D"/>
    <w:rsid w:val="00E67AD8"/>
    <w:rsid w:val="00E7043B"/>
    <w:rsid w:val="00E718AD"/>
    <w:rsid w:val="00E73912"/>
    <w:rsid w:val="00E801CF"/>
    <w:rsid w:val="00E8032D"/>
    <w:rsid w:val="00E820E3"/>
    <w:rsid w:val="00E821DD"/>
    <w:rsid w:val="00E8221A"/>
    <w:rsid w:val="00E82ED4"/>
    <w:rsid w:val="00E83E38"/>
    <w:rsid w:val="00E8495D"/>
    <w:rsid w:val="00E870BA"/>
    <w:rsid w:val="00E92C86"/>
    <w:rsid w:val="00E933AF"/>
    <w:rsid w:val="00E9704A"/>
    <w:rsid w:val="00E97E35"/>
    <w:rsid w:val="00EA134F"/>
    <w:rsid w:val="00EA1A41"/>
    <w:rsid w:val="00EA26F2"/>
    <w:rsid w:val="00EA29CF"/>
    <w:rsid w:val="00EA5CDC"/>
    <w:rsid w:val="00EA5FD3"/>
    <w:rsid w:val="00EA7C45"/>
    <w:rsid w:val="00EB12C1"/>
    <w:rsid w:val="00EB146F"/>
    <w:rsid w:val="00EB244D"/>
    <w:rsid w:val="00EB33C1"/>
    <w:rsid w:val="00EB382D"/>
    <w:rsid w:val="00EB5F6E"/>
    <w:rsid w:val="00EC10E7"/>
    <w:rsid w:val="00EC1705"/>
    <w:rsid w:val="00EC2420"/>
    <w:rsid w:val="00EC3A46"/>
    <w:rsid w:val="00EC65FC"/>
    <w:rsid w:val="00EC6F8A"/>
    <w:rsid w:val="00ED2E3F"/>
    <w:rsid w:val="00ED3176"/>
    <w:rsid w:val="00ED440C"/>
    <w:rsid w:val="00ED4462"/>
    <w:rsid w:val="00ED4497"/>
    <w:rsid w:val="00ED46E3"/>
    <w:rsid w:val="00ED60A1"/>
    <w:rsid w:val="00ED6503"/>
    <w:rsid w:val="00ED6886"/>
    <w:rsid w:val="00ED6D8A"/>
    <w:rsid w:val="00EE0AF0"/>
    <w:rsid w:val="00EE339A"/>
    <w:rsid w:val="00EE3BD8"/>
    <w:rsid w:val="00EE4723"/>
    <w:rsid w:val="00EE4BDC"/>
    <w:rsid w:val="00EE6CE7"/>
    <w:rsid w:val="00EE72BC"/>
    <w:rsid w:val="00EE7828"/>
    <w:rsid w:val="00EE7D46"/>
    <w:rsid w:val="00EF0738"/>
    <w:rsid w:val="00EF1489"/>
    <w:rsid w:val="00EF14E9"/>
    <w:rsid w:val="00EF1A92"/>
    <w:rsid w:val="00EF3CAC"/>
    <w:rsid w:val="00EF4063"/>
    <w:rsid w:val="00EF4AD7"/>
    <w:rsid w:val="00EF592E"/>
    <w:rsid w:val="00EF6EFD"/>
    <w:rsid w:val="00F0030C"/>
    <w:rsid w:val="00F03273"/>
    <w:rsid w:val="00F047AD"/>
    <w:rsid w:val="00F049A2"/>
    <w:rsid w:val="00F04BD4"/>
    <w:rsid w:val="00F05933"/>
    <w:rsid w:val="00F05C22"/>
    <w:rsid w:val="00F06519"/>
    <w:rsid w:val="00F07749"/>
    <w:rsid w:val="00F1275A"/>
    <w:rsid w:val="00F1729C"/>
    <w:rsid w:val="00F23D1E"/>
    <w:rsid w:val="00F24A62"/>
    <w:rsid w:val="00F27291"/>
    <w:rsid w:val="00F27B34"/>
    <w:rsid w:val="00F3151A"/>
    <w:rsid w:val="00F3519B"/>
    <w:rsid w:val="00F35B98"/>
    <w:rsid w:val="00F37966"/>
    <w:rsid w:val="00F41DB8"/>
    <w:rsid w:val="00F460FF"/>
    <w:rsid w:val="00F5048A"/>
    <w:rsid w:val="00F50D76"/>
    <w:rsid w:val="00F5568C"/>
    <w:rsid w:val="00F55973"/>
    <w:rsid w:val="00F56714"/>
    <w:rsid w:val="00F6592B"/>
    <w:rsid w:val="00F65C36"/>
    <w:rsid w:val="00F67344"/>
    <w:rsid w:val="00F673CC"/>
    <w:rsid w:val="00F71526"/>
    <w:rsid w:val="00F76303"/>
    <w:rsid w:val="00F77251"/>
    <w:rsid w:val="00F77C9C"/>
    <w:rsid w:val="00F8267B"/>
    <w:rsid w:val="00F83022"/>
    <w:rsid w:val="00F83271"/>
    <w:rsid w:val="00F8336B"/>
    <w:rsid w:val="00F83B34"/>
    <w:rsid w:val="00F83D1F"/>
    <w:rsid w:val="00F84623"/>
    <w:rsid w:val="00F84A43"/>
    <w:rsid w:val="00F86D72"/>
    <w:rsid w:val="00F9019A"/>
    <w:rsid w:val="00F90680"/>
    <w:rsid w:val="00F907F3"/>
    <w:rsid w:val="00F90DF3"/>
    <w:rsid w:val="00F9154B"/>
    <w:rsid w:val="00F9655B"/>
    <w:rsid w:val="00F974FD"/>
    <w:rsid w:val="00FA010F"/>
    <w:rsid w:val="00FA1116"/>
    <w:rsid w:val="00FA161D"/>
    <w:rsid w:val="00FA220C"/>
    <w:rsid w:val="00FA307F"/>
    <w:rsid w:val="00FA4160"/>
    <w:rsid w:val="00FA4A2E"/>
    <w:rsid w:val="00FA5AE0"/>
    <w:rsid w:val="00FA6EB6"/>
    <w:rsid w:val="00FB0094"/>
    <w:rsid w:val="00FB3113"/>
    <w:rsid w:val="00FB386F"/>
    <w:rsid w:val="00FB39BE"/>
    <w:rsid w:val="00FC4DF1"/>
    <w:rsid w:val="00FC555C"/>
    <w:rsid w:val="00FD1C31"/>
    <w:rsid w:val="00FD1ED7"/>
    <w:rsid w:val="00FD2553"/>
    <w:rsid w:val="00FD7947"/>
    <w:rsid w:val="00FE0D29"/>
    <w:rsid w:val="00FE32F7"/>
    <w:rsid w:val="00FE32FE"/>
    <w:rsid w:val="00FE3B14"/>
    <w:rsid w:val="00FE5534"/>
    <w:rsid w:val="00FE5A0B"/>
    <w:rsid w:val="00FF0028"/>
    <w:rsid w:val="00FF4046"/>
    <w:rsid w:val="00FF43A3"/>
    <w:rsid w:val="00FF5547"/>
    <w:rsid w:val="00FF5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DC07D76-1623-47C0-8CAF-F6EB732C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7AA"/>
    <w:pPr>
      <w:spacing w:after="200" w:line="276" w:lineRule="auto"/>
    </w:pPr>
    <w:rPr>
      <w:sz w:val="22"/>
      <w:szCs w:val="22"/>
    </w:rPr>
  </w:style>
  <w:style w:type="paragraph" w:styleId="Heading1">
    <w:name w:val="heading 1"/>
    <w:basedOn w:val="Normal"/>
    <w:next w:val="Normal"/>
    <w:link w:val="Heading1Char"/>
    <w:uiPriority w:val="9"/>
    <w:qFormat/>
    <w:rsid w:val="003E681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1E707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E30A57"/>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472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E4723"/>
    <w:rPr>
      <w:rFonts w:ascii="Tahoma" w:hAnsi="Tahoma" w:cs="Tahoma"/>
      <w:sz w:val="16"/>
      <w:szCs w:val="16"/>
    </w:rPr>
  </w:style>
  <w:style w:type="paragraph" w:customStyle="1" w:styleId="UNHCRheadertitle">
    <w:name w:val="UNHCR_header_title"/>
    <w:basedOn w:val="Normal"/>
    <w:link w:val="UNHCRheadertitleChar"/>
    <w:qFormat/>
    <w:rsid w:val="00D34BE4"/>
    <w:pPr>
      <w:spacing w:before="360" w:after="0" w:line="240" w:lineRule="auto"/>
      <w:jc w:val="right"/>
    </w:pPr>
    <w:rPr>
      <w:b/>
      <w:caps/>
      <w:noProof/>
      <w:color w:val="000000"/>
      <w:sz w:val="36"/>
      <w:szCs w:val="36"/>
      <w:lang w:val="en-GB" w:eastAsia="en-GB"/>
    </w:rPr>
  </w:style>
  <w:style w:type="paragraph" w:customStyle="1" w:styleId="UNHCRheadersubtitle">
    <w:name w:val="UNHCR_header_subtitle"/>
    <w:basedOn w:val="Normal"/>
    <w:link w:val="UNHCRheadersubtitleChar"/>
    <w:qFormat/>
    <w:rsid w:val="00D34BE4"/>
    <w:pPr>
      <w:spacing w:before="120" w:after="0" w:line="240" w:lineRule="auto"/>
      <w:jc w:val="right"/>
    </w:pPr>
    <w:rPr>
      <w:b/>
      <w:caps/>
      <w:color w:val="0077C0"/>
      <w:sz w:val="36"/>
    </w:rPr>
  </w:style>
  <w:style w:type="character" w:customStyle="1" w:styleId="UNHCRheadertitleChar">
    <w:name w:val="UNHCR_header_title Char"/>
    <w:link w:val="UNHCRheadertitle"/>
    <w:rsid w:val="00D34BE4"/>
    <w:rPr>
      <w:rFonts w:ascii="Calibri" w:hAnsi="Calibri"/>
      <w:b/>
      <w:caps/>
      <w:noProof/>
      <w:color w:val="000000"/>
      <w:sz w:val="36"/>
      <w:szCs w:val="36"/>
      <w:lang w:val="en-GB" w:eastAsia="en-GB"/>
    </w:rPr>
  </w:style>
  <w:style w:type="paragraph" w:customStyle="1" w:styleId="UNHCRheaderdate">
    <w:name w:val="UNHCR_header_date"/>
    <w:basedOn w:val="Normal"/>
    <w:link w:val="UNHCRheaderdateChar"/>
    <w:qFormat/>
    <w:rsid w:val="00D34BE4"/>
    <w:pPr>
      <w:spacing w:before="120" w:after="400" w:line="240" w:lineRule="auto"/>
      <w:jc w:val="right"/>
    </w:pPr>
    <w:rPr>
      <w:color w:val="000000"/>
      <w:sz w:val="24"/>
    </w:rPr>
  </w:style>
  <w:style w:type="character" w:customStyle="1" w:styleId="UNHCRheadersubtitleChar">
    <w:name w:val="UNHCR_header_subtitle Char"/>
    <w:link w:val="UNHCRheadersubtitle"/>
    <w:rsid w:val="00D34BE4"/>
    <w:rPr>
      <w:rFonts w:ascii="Calibri" w:hAnsi="Calibri"/>
      <w:b/>
      <w:caps/>
      <w:color w:val="0077C0"/>
      <w:sz w:val="36"/>
    </w:rPr>
  </w:style>
  <w:style w:type="paragraph" w:customStyle="1" w:styleId="UNHCRcontentheading1">
    <w:name w:val="UNHCR_content_heading1"/>
    <w:basedOn w:val="Heading1"/>
    <w:next w:val="UNHCRcontenttext"/>
    <w:link w:val="UNHCRcontentheading1Char"/>
    <w:qFormat/>
    <w:rsid w:val="00DF28CF"/>
    <w:pPr>
      <w:pBdr>
        <w:bottom w:val="single" w:sz="2" w:space="1" w:color="4BA6DD"/>
      </w:pBdr>
      <w:spacing w:before="360" w:after="240" w:line="240" w:lineRule="auto"/>
    </w:pPr>
    <w:rPr>
      <w:rFonts w:ascii="Calibri" w:hAnsi="Calibri"/>
      <w:caps/>
      <w:color w:val="0077C0"/>
      <w:spacing w:val="8"/>
      <w:sz w:val="40"/>
    </w:rPr>
  </w:style>
  <w:style w:type="character" w:customStyle="1" w:styleId="UNHCRheaderdateChar">
    <w:name w:val="UNHCR_header_date Char"/>
    <w:link w:val="UNHCRheaderdate"/>
    <w:rsid w:val="00D34BE4"/>
    <w:rPr>
      <w:rFonts w:ascii="Calibri" w:hAnsi="Calibri"/>
      <w:color w:val="000000"/>
      <w:sz w:val="24"/>
    </w:rPr>
  </w:style>
  <w:style w:type="paragraph" w:customStyle="1" w:styleId="UNHCRcontenttext">
    <w:name w:val="UNHCR_content_text"/>
    <w:link w:val="UNHCRcontenttextChar"/>
    <w:qFormat/>
    <w:rsid w:val="00EA5FD3"/>
    <w:pPr>
      <w:spacing w:after="100"/>
    </w:pPr>
    <w:rPr>
      <w:color w:val="404040"/>
      <w:sz w:val="22"/>
      <w:szCs w:val="22"/>
    </w:rPr>
  </w:style>
  <w:style w:type="character" w:customStyle="1" w:styleId="UNHCRcontentheading1Char">
    <w:name w:val="UNHCR_content_heading1 Char"/>
    <w:link w:val="UNHCRcontentheading1"/>
    <w:rsid w:val="00DF28CF"/>
    <w:rPr>
      <w:rFonts w:ascii="Calibri" w:eastAsia="Times New Roman" w:hAnsi="Calibri" w:cs="Times New Roman"/>
      <w:b/>
      <w:bCs/>
      <w:caps/>
      <w:color w:val="0077C0"/>
      <w:spacing w:val="8"/>
      <w:sz w:val="40"/>
      <w:szCs w:val="28"/>
    </w:rPr>
  </w:style>
  <w:style w:type="character" w:customStyle="1" w:styleId="Heading1Char">
    <w:name w:val="Heading 1 Char"/>
    <w:link w:val="Heading1"/>
    <w:uiPriority w:val="9"/>
    <w:rsid w:val="003E681B"/>
    <w:rPr>
      <w:rFonts w:ascii="Cambria" w:eastAsia="Times New Roman" w:hAnsi="Cambria" w:cs="Times New Roman"/>
      <w:b/>
      <w:bCs/>
      <w:color w:val="365F91"/>
      <w:sz w:val="28"/>
      <w:szCs w:val="28"/>
    </w:rPr>
  </w:style>
  <w:style w:type="character" w:customStyle="1" w:styleId="UNHCRcontenttextChar">
    <w:name w:val="UNHCR_content_text Char"/>
    <w:link w:val="UNHCRcontenttext"/>
    <w:rsid w:val="00EA5FD3"/>
    <w:rPr>
      <w:rFonts w:ascii="Calibri" w:hAnsi="Calibri"/>
      <w:color w:val="404040"/>
    </w:rPr>
  </w:style>
  <w:style w:type="paragraph" w:customStyle="1" w:styleId="UNHCRcontentheading2">
    <w:name w:val="UNHCR_content_heading2"/>
    <w:basedOn w:val="Heading2"/>
    <w:next w:val="UNHCRcontenttext"/>
    <w:link w:val="UNHCRcontentheading2Char"/>
    <w:qFormat/>
    <w:rsid w:val="0005556E"/>
    <w:pPr>
      <w:spacing w:before="240" w:after="120" w:line="240" w:lineRule="auto"/>
    </w:pPr>
    <w:rPr>
      <w:rFonts w:ascii="Calibri" w:hAnsi="Calibri"/>
      <w:color w:val="000000"/>
      <w:sz w:val="32"/>
    </w:rPr>
  </w:style>
  <w:style w:type="table" w:styleId="TableGrid">
    <w:name w:val="Table Grid"/>
    <w:basedOn w:val="TableNormal"/>
    <w:uiPriority w:val="59"/>
    <w:rsid w:val="001E7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HCRcontentheading2Char">
    <w:name w:val="UNHCR_content_heading2 Char"/>
    <w:link w:val="UNHCRcontentheading2"/>
    <w:rsid w:val="0005556E"/>
    <w:rPr>
      <w:rFonts w:ascii="Calibri" w:eastAsia="Times New Roman" w:hAnsi="Calibri" w:cs="Times New Roman"/>
      <w:b/>
      <w:bCs/>
      <w:color w:val="000000"/>
      <w:sz w:val="32"/>
      <w:szCs w:val="26"/>
    </w:rPr>
  </w:style>
  <w:style w:type="character" w:customStyle="1" w:styleId="Heading2Char">
    <w:name w:val="Heading 2 Char"/>
    <w:link w:val="Heading2"/>
    <w:uiPriority w:val="9"/>
    <w:semiHidden/>
    <w:rsid w:val="001E707B"/>
    <w:rPr>
      <w:rFonts w:ascii="Cambria" w:eastAsia="Times New Roman" w:hAnsi="Cambria" w:cs="Times New Roman"/>
      <w:b/>
      <w:bCs/>
      <w:color w:val="4F81BD"/>
      <w:sz w:val="26"/>
      <w:szCs w:val="26"/>
    </w:rPr>
  </w:style>
  <w:style w:type="paragraph" w:styleId="ListParagraph">
    <w:name w:val="List Paragraph"/>
    <w:basedOn w:val="Normal"/>
    <w:link w:val="ListParagraphChar"/>
    <w:uiPriority w:val="34"/>
    <w:qFormat/>
    <w:rsid w:val="00A267D5"/>
    <w:pPr>
      <w:ind w:left="720"/>
      <w:contextualSpacing/>
    </w:pPr>
  </w:style>
  <w:style w:type="paragraph" w:customStyle="1" w:styleId="UNHCRbulletpoint">
    <w:name w:val="UNHCR_bullet_point"/>
    <w:basedOn w:val="UNHCRcontenttext"/>
    <w:link w:val="UNHCRbulletpointChar"/>
    <w:qFormat/>
    <w:rsid w:val="007D492B"/>
    <w:pPr>
      <w:numPr>
        <w:numId w:val="1"/>
      </w:numPr>
      <w:spacing w:before="100"/>
    </w:pPr>
  </w:style>
  <w:style w:type="paragraph" w:customStyle="1" w:styleId="UNHCRbignumbers">
    <w:name w:val="UNHCR_big_numbers"/>
    <w:basedOn w:val="UNHCRcontenttext"/>
    <w:link w:val="UNHCRbignumbersChar"/>
    <w:qFormat/>
    <w:rsid w:val="00D554A8"/>
    <w:pPr>
      <w:spacing w:after="0"/>
    </w:pPr>
    <w:rPr>
      <w:color w:val="0077C0"/>
      <w:sz w:val="36"/>
    </w:rPr>
  </w:style>
  <w:style w:type="character" w:customStyle="1" w:styleId="ListParagraphChar">
    <w:name w:val="List Paragraph Char"/>
    <w:basedOn w:val="DefaultParagraphFont"/>
    <w:link w:val="ListParagraph"/>
    <w:uiPriority w:val="34"/>
    <w:rsid w:val="00A267D5"/>
  </w:style>
  <w:style w:type="character" w:customStyle="1" w:styleId="UNHCRbulletpointChar">
    <w:name w:val="UNHCR_bullet_point Char"/>
    <w:link w:val="UNHCRbulletpoint"/>
    <w:rsid w:val="00C107E2"/>
    <w:rPr>
      <w:color w:val="404040"/>
      <w:sz w:val="22"/>
      <w:szCs w:val="22"/>
    </w:rPr>
  </w:style>
  <w:style w:type="paragraph" w:customStyle="1" w:styleId="UNHCRtabletext">
    <w:name w:val="UNHCR_table_text"/>
    <w:basedOn w:val="UNHCRcontenttext"/>
    <w:link w:val="UNHCRtabletextChar"/>
    <w:qFormat/>
    <w:rsid w:val="00493886"/>
    <w:pPr>
      <w:spacing w:after="0" w:line="276" w:lineRule="auto"/>
    </w:pPr>
    <w:rPr>
      <w:sz w:val="18"/>
    </w:rPr>
  </w:style>
  <w:style w:type="character" w:customStyle="1" w:styleId="UNHCRbignumbersChar">
    <w:name w:val="UNHCR_big_numbers Char"/>
    <w:link w:val="UNHCRbignumbers"/>
    <w:rsid w:val="00D554A8"/>
    <w:rPr>
      <w:rFonts w:ascii="Calibri" w:hAnsi="Calibri"/>
      <w:color w:val="0077C0"/>
      <w:sz w:val="36"/>
    </w:rPr>
  </w:style>
  <w:style w:type="paragraph" w:styleId="Header">
    <w:name w:val="header"/>
    <w:basedOn w:val="Normal"/>
    <w:link w:val="HeaderChar"/>
    <w:uiPriority w:val="99"/>
    <w:unhideWhenUsed/>
    <w:rsid w:val="007C3958"/>
    <w:pPr>
      <w:tabs>
        <w:tab w:val="center" w:pos="4680"/>
        <w:tab w:val="right" w:pos="9360"/>
      </w:tabs>
      <w:spacing w:after="0" w:line="240" w:lineRule="auto"/>
    </w:pPr>
  </w:style>
  <w:style w:type="character" w:customStyle="1" w:styleId="UNHCRtabletextChar">
    <w:name w:val="UNHCR_table_text Char"/>
    <w:link w:val="UNHCRtabletext"/>
    <w:rsid w:val="00493886"/>
    <w:rPr>
      <w:rFonts w:ascii="Calibri" w:hAnsi="Calibri"/>
      <w:color w:val="404040"/>
      <w:sz w:val="18"/>
    </w:rPr>
  </w:style>
  <w:style w:type="character" w:customStyle="1" w:styleId="HeaderChar">
    <w:name w:val="Header Char"/>
    <w:basedOn w:val="DefaultParagraphFont"/>
    <w:link w:val="Header"/>
    <w:uiPriority w:val="99"/>
    <w:rsid w:val="007C3958"/>
  </w:style>
  <w:style w:type="paragraph" w:styleId="Footer">
    <w:name w:val="footer"/>
    <w:basedOn w:val="Normal"/>
    <w:link w:val="FooterChar"/>
    <w:uiPriority w:val="99"/>
    <w:unhideWhenUsed/>
    <w:rsid w:val="007C3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958"/>
  </w:style>
  <w:style w:type="paragraph" w:customStyle="1" w:styleId="UNHCRheader">
    <w:name w:val="UNHCR_header"/>
    <w:basedOn w:val="Header"/>
    <w:link w:val="UNHCRheaderChar"/>
    <w:qFormat/>
    <w:rsid w:val="00727C25"/>
    <w:pPr>
      <w:jc w:val="right"/>
    </w:pPr>
    <w:rPr>
      <w:color w:val="0077C0"/>
      <w:sz w:val="18"/>
      <w:szCs w:val="18"/>
    </w:rPr>
  </w:style>
  <w:style w:type="character" w:styleId="Hyperlink">
    <w:name w:val="Hyperlink"/>
    <w:uiPriority w:val="99"/>
    <w:unhideWhenUsed/>
    <w:rsid w:val="001C267C"/>
    <w:rPr>
      <w:color w:val="0000FF"/>
      <w:u w:val="single"/>
    </w:rPr>
  </w:style>
  <w:style w:type="character" w:customStyle="1" w:styleId="UNHCRheaderChar">
    <w:name w:val="UNHCR_header Char"/>
    <w:link w:val="UNHCRheader"/>
    <w:rsid w:val="00727C25"/>
    <w:rPr>
      <w:rFonts w:ascii="Calibri" w:hAnsi="Calibri"/>
      <w:color w:val="0077C0"/>
      <w:sz w:val="18"/>
      <w:szCs w:val="18"/>
    </w:rPr>
  </w:style>
  <w:style w:type="paragraph" w:customStyle="1" w:styleId="UNHCRgraphtitle">
    <w:name w:val="UNHCR_graph_title"/>
    <w:basedOn w:val="UNHCRcontenttext"/>
    <w:qFormat/>
    <w:rsid w:val="00EA5FD3"/>
    <w:pPr>
      <w:spacing w:after="0" w:line="360" w:lineRule="auto"/>
    </w:pPr>
    <w:rPr>
      <w:b/>
      <w:sz w:val="20"/>
    </w:rPr>
  </w:style>
  <w:style w:type="character" w:customStyle="1" w:styleId="UNHCRbignumberbox">
    <w:name w:val="UNHCR_big_number_box"/>
    <w:uiPriority w:val="1"/>
    <w:qFormat/>
    <w:rsid w:val="009D0019"/>
    <w:rPr>
      <w:rFonts w:ascii="Calibri" w:hAnsi="Calibri"/>
      <w:color w:val="0077C0"/>
      <w:sz w:val="36"/>
    </w:rPr>
  </w:style>
  <w:style w:type="paragraph" w:customStyle="1" w:styleId="UNHCRcontentheading3">
    <w:name w:val="UNHCR_content_heading3"/>
    <w:basedOn w:val="Heading3"/>
    <w:next w:val="UNHCRcontenttext"/>
    <w:qFormat/>
    <w:rsid w:val="00474059"/>
    <w:pPr>
      <w:pBdr>
        <w:bottom w:val="single" w:sz="2" w:space="1" w:color="CCCCCC"/>
      </w:pBdr>
      <w:spacing w:after="120" w:line="240" w:lineRule="auto"/>
    </w:pPr>
    <w:rPr>
      <w:rFonts w:ascii="Calibri" w:hAnsi="Calibri"/>
      <w:b w:val="0"/>
      <w:color w:val="595959"/>
      <w:sz w:val="28"/>
      <w:szCs w:val="28"/>
    </w:rPr>
  </w:style>
  <w:style w:type="character" w:customStyle="1" w:styleId="Heading3Char">
    <w:name w:val="Heading 3 Char"/>
    <w:link w:val="Heading3"/>
    <w:uiPriority w:val="9"/>
    <w:semiHidden/>
    <w:rsid w:val="00E30A57"/>
    <w:rPr>
      <w:rFonts w:ascii="Cambria" w:eastAsia="Times New Roman" w:hAnsi="Cambria" w:cs="Times New Roman"/>
      <w:b/>
      <w:bCs/>
      <w:color w:val="4F81BD"/>
    </w:rPr>
  </w:style>
  <w:style w:type="table" w:customStyle="1" w:styleId="UNHCRgreybox">
    <w:name w:val="UNHCR_grey_box"/>
    <w:basedOn w:val="TableNormal"/>
    <w:uiPriority w:val="99"/>
    <w:rsid w:val="0050513B"/>
    <w:rPr>
      <w:color w:val="404040"/>
      <w:sz w:val="18"/>
    </w:rPr>
    <w:tblPr>
      <w:tblCellMar>
        <w:top w:w="113" w:type="dxa"/>
        <w:bottom w:w="113" w:type="dxa"/>
      </w:tblCellMar>
    </w:tblPr>
    <w:tcPr>
      <w:shd w:val="clear" w:color="auto" w:fill="E6E6E6"/>
    </w:tcPr>
  </w:style>
  <w:style w:type="table" w:customStyle="1" w:styleId="UNHCRsimple">
    <w:name w:val="UNHCR_simple"/>
    <w:basedOn w:val="TableNormal"/>
    <w:uiPriority w:val="99"/>
    <w:rsid w:val="00704FE8"/>
    <w:rPr>
      <w:color w:val="404040"/>
      <w:sz w:val="18"/>
    </w:rPr>
    <w:tblPr>
      <w:tblBorders>
        <w:top w:val="single" w:sz="4" w:space="0" w:color="404040"/>
        <w:bottom w:val="single" w:sz="4" w:space="0" w:color="404040"/>
      </w:tblBorders>
      <w:tblCellMar>
        <w:top w:w="57" w:type="dxa"/>
        <w:bottom w:w="57" w:type="dxa"/>
      </w:tblCellMar>
    </w:tblPr>
    <w:tblStylePr w:type="firstRow">
      <w:rPr>
        <w:b/>
      </w:rPr>
      <w:tblPr/>
      <w:tcPr>
        <w:tcBorders>
          <w:top w:val="nil"/>
          <w:left w:val="nil"/>
          <w:bottom w:val="single" w:sz="4" w:space="0" w:color="404040"/>
          <w:right w:val="nil"/>
          <w:insideH w:val="nil"/>
          <w:insideV w:val="nil"/>
          <w:tl2br w:val="nil"/>
          <w:tr2bl w:val="nil"/>
        </w:tcBorders>
      </w:tcPr>
    </w:tblStylePr>
    <w:tblStylePr w:type="lastRow">
      <w:rPr>
        <w:b/>
      </w:rPr>
      <w:tblPr/>
      <w:tcPr>
        <w:tcBorders>
          <w:top w:val="single" w:sz="4" w:space="0" w:color="404040"/>
          <w:left w:val="nil"/>
          <w:bottom w:val="nil"/>
          <w:right w:val="nil"/>
          <w:insideH w:val="nil"/>
          <w:insideV w:val="nil"/>
          <w:tl2br w:val="nil"/>
          <w:tr2bl w:val="nil"/>
        </w:tcBorders>
      </w:tcPr>
    </w:tblStylePr>
  </w:style>
  <w:style w:type="table" w:customStyle="1" w:styleId="UNHCRsimplelongtext">
    <w:name w:val="UNHCR_simple_longtext"/>
    <w:basedOn w:val="TableNormal"/>
    <w:uiPriority w:val="99"/>
    <w:rsid w:val="00704FE8"/>
    <w:rPr>
      <w:color w:val="404040"/>
      <w:sz w:val="18"/>
    </w:rPr>
    <w:tblPr>
      <w:tblBorders>
        <w:top w:val="single" w:sz="2" w:space="0" w:color="404040"/>
        <w:bottom w:val="single" w:sz="2" w:space="0" w:color="404040"/>
        <w:insideH w:val="single" w:sz="2" w:space="0" w:color="CCCCCC"/>
      </w:tblBorders>
      <w:tblCellMar>
        <w:top w:w="57" w:type="dxa"/>
        <w:bottom w:w="57" w:type="dxa"/>
      </w:tblCellMar>
    </w:tblPr>
    <w:tblStylePr w:type="firstRow">
      <w:rPr>
        <w:b/>
      </w:rPr>
      <w:tblPr/>
      <w:tcPr>
        <w:tcBorders>
          <w:top w:val="nil"/>
          <w:left w:val="nil"/>
          <w:bottom w:val="single" w:sz="2" w:space="0" w:color="404040"/>
          <w:right w:val="nil"/>
          <w:insideH w:val="nil"/>
          <w:insideV w:val="nil"/>
          <w:tl2br w:val="nil"/>
          <w:tr2bl w:val="nil"/>
        </w:tcBorders>
      </w:tcPr>
    </w:tblStylePr>
    <w:tblStylePr w:type="lastRow">
      <w:rPr>
        <w:b/>
      </w:rPr>
      <w:tblPr/>
      <w:tcPr>
        <w:tcBorders>
          <w:top w:val="single" w:sz="2" w:space="0" w:color="404040"/>
          <w:left w:val="nil"/>
          <w:bottom w:val="nil"/>
          <w:right w:val="nil"/>
          <w:insideH w:val="nil"/>
          <w:insideV w:val="nil"/>
          <w:tl2br w:val="nil"/>
          <w:tr2bl w:val="nil"/>
        </w:tcBorders>
      </w:tcPr>
    </w:tblStylePr>
  </w:style>
  <w:style w:type="table" w:customStyle="1" w:styleId="UNHCRbandedrow">
    <w:name w:val="UNHCR_banded_row"/>
    <w:basedOn w:val="TableNormal"/>
    <w:uiPriority w:val="99"/>
    <w:rsid w:val="002120A2"/>
    <w:rPr>
      <w:color w:val="404040"/>
      <w:sz w:val="18"/>
    </w:rPr>
    <w:tblPr>
      <w:tblStyleRowBandSize w:val="1"/>
      <w:tblBorders>
        <w:top w:val="single" w:sz="4" w:space="0" w:color="404040"/>
        <w:bottom w:val="single" w:sz="4" w:space="0" w:color="404040"/>
        <w:insideV w:val="single" w:sz="8" w:space="0" w:color="FFFFFF"/>
      </w:tblBorders>
      <w:tblCellMar>
        <w:top w:w="57" w:type="dxa"/>
        <w:bottom w:w="57" w:type="dxa"/>
      </w:tblCellMar>
    </w:tblPr>
    <w:tblStylePr w:type="firstRow">
      <w:rPr>
        <w:b/>
      </w:rPr>
      <w:tblPr/>
      <w:tcPr>
        <w:tcBorders>
          <w:top w:val="single" w:sz="8" w:space="0" w:color="404040"/>
          <w:left w:val="nil"/>
          <w:bottom w:val="single" w:sz="4" w:space="0" w:color="404040"/>
          <w:right w:val="nil"/>
          <w:insideH w:val="nil"/>
          <w:insideV w:val="single" w:sz="8" w:space="0" w:color="FFFFFF"/>
          <w:tl2br w:val="nil"/>
          <w:tr2bl w:val="nil"/>
        </w:tcBorders>
        <w:shd w:val="clear" w:color="auto" w:fill="CCCCCC"/>
      </w:tcPr>
    </w:tblStylePr>
    <w:tblStylePr w:type="lastRow">
      <w:rPr>
        <w:b/>
      </w:rPr>
      <w:tblPr/>
      <w:tcPr>
        <w:tcBorders>
          <w:top w:val="single" w:sz="4" w:space="0" w:color="404040"/>
          <w:left w:val="nil"/>
          <w:bottom w:val="nil"/>
          <w:right w:val="nil"/>
          <w:insideH w:val="nil"/>
          <w:insideV w:val="single" w:sz="8" w:space="0" w:color="FFFFFF"/>
          <w:tl2br w:val="nil"/>
          <w:tr2bl w:val="nil"/>
        </w:tcBorders>
        <w:shd w:val="clear" w:color="auto" w:fill="CCCCCC"/>
      </w:tcPr>
    </w:tblStylePr>
    <w:tblStylePr w:type="band1Horz">
      <w:tblPr/>
      <w:tcPr>
        <w:tcBorders>
          <w:top w:val="nil"/>
          <w:left w:val="nil"/>
          <w:bottom w:val="nil"/>
          <w:right w:val="nil"/>
          <w:insideH w:val="nil"/>
          <w:insideV w:val="single" w:sz="8" w:space="0" w:color="FFFFFF"/>
          <w:tl2br w:val="nil"/>
          <w:tr2bl w:val="nil"/>
        </w:tcBorders>
        <w:shd w:val="clear" w:color="auto" w:fill="E6E6E6"/>
      </w:tcPr>
    </w:tblStylePr>
  </w:style>
  <w:style w:type="paragraph" w:customStyle="1" w:styleId="UNHCRtablebullet">
    <w:name w:val="UNHCR_table_bullet"/>
    <w:basedOn w:val="UNHCRtabletext"/>
    <w:qFormat/>
    <w:rsid w:val="007A1C03"/>
    <w:pPr>
      <w:numPr>
        <w:numId w:val="2"/>
      </w:numPr>
      <w:spacing w:after="100" w:line="240" w:lineRule="auto"/>
      <w:ind w:left="284" w:hanging="284"/>
      <w:contextualSpacing/>
    </w:pPr>
  </w:style>
  <w:style w:type="character" w:styleId="CommentReference">
    <w:name w:val="annotation reference"/>
    <w:uiPriority w:val="99"/>
    <w:semiHidden/>
    <w:unhideWhenUsed/>
    <w:rsid w:val="00BE48C7"/>
    <w:rPr>
      <w:sz w:val="16"/>
      <w:szCs w:val="16"/>
    </w:rPr>
  </w:style>
  <w:style w:type="paragraph" w:styleId="CommentText">
    <w:name w:val="annotation text"/>
    <w:basedOn w:val="Normal"/>
    <w:link w:val="CommentTextChar"/>
    <w:uiPriority w:val="99"/>
    <w:semiHidden/>
    <w:unhideWhenUsed/>
    <w:rsid w:val="00BE48C7"/>
    <w:pPr>
      <w:spacing w:line="240" w:lineRule="auto"/>
    </w:pPr>
    <w:rPr>
      <w:sz w:val="20"/>
      <w:szCs w:val="20"/>
    </w:rPr>
  </w:style>
  <w:style w:type="character" w:customStyle="1" w:styleId="CommentTextChar">
    <w:name w:val="Comment Text Char"/>
    <w:link w:val="CommentText"/>
    <w:uiPriority w:val="99"/>
    <w:semiHidden/>
    <w:rsid w:val="00BE48C7"/>
    <w:rPr>
      <w:sz w:val="20"/>
      <w:szCs w:val="20"/>
    </w:rPr>
  </w:style>
  <w:style w:type="paragraph" w:styleId="CommentSubject">
    <w:name w:val="annotation subject"/>
    <w:basedOn w:val="CommentText"/>
    <w:next w:val="CommentText"/>
    <w:link w:val="CommentSubjectChar"/>
    <w:uiPriority w:val="99"/>
    <w:semiHidden/>
    <w:unhideWhenUsed/>
    <w:rsid w:val="00BE48C7"/>
    <w:rPr>
      <w:b/>
      <w:bCs/>
    </w:rPr>
  </w:style>
  <w:style w:type="character" w:customStyle="1" w:styleId="CommentSubjectChar">
    <w:name w:val="Comment Subject Char"/>
    <w:link w:val="CommentSubject"/>
    <w:uiPriority w:val="99"/>
    <w:semiHidden/>
    <w:rsid w:val="00BE48C7"/>
    <w:rPr>
      <w:b/>
      <w:bCs/>
      <w:sz w:val="20"/>
      <w:szCs w:val="20"/>
    </w:rPr>
  </w:style>
  <w:style w:type="paragraph" w:customStyle="1" w:styleId="UNHCRcontentheading4">
    <w:name w:val="UNHCR_content_heading4"/>
    <w:basedOn w:val="UNHCRcontenttext"/>
    <w:next w:val="UNHCRcontenttext"/>
    <w:qFormat/>
    <w:rsid w:val="009D3BBC"/>
    <w:pPr>
      <w:spacing w:before="100"/>
    </w:pPr>
    <w:rPr>
      <w:b/>
      <w:color w:val="0077C0"/>
      <w:sz w:val="24"/>
    </w:rPr>
  </w:style>
  <w:style w:type="character" w:customStyle="1" w:styleId="UNHCRblue">
    <w:name w:val="UNHCR_blue"/>
    <w:uiPriority w:val="1"/>
    <w:qFormat/>
    <w:rsid w:val="003817CC"/>
    <w:rPr>
      <w:color w:val="0077C0"/>
    </w:rPr>
  </w:style>
  <w:style w:type="character" w:customStyle="1" w:styleId="UNHCRred">
    <w:name w:val="UNHCR_red"/>
    <w:uiPriority w:val="1"/>
    <w:qFormat/>
    <w:rsid w:val="003817CC"/>
    <w:rPr>
      <w:color w:val="C61D23"/>
    </w:rPr>
  </w:style>
  <w:style w:type="paragraph" w:customStyle="1" w:styleId="UNHCRcaption">
    <w:name w:val="UNHCR_caption"/>
    <w:basedOn w:val="UNHCRcontenttext"/>
    <w:next w:val="UNHCRcontenttext"/>
    <w:qFormat/>
    <w:rsid w:val="007C3945"/>
    <w:pPr>
      <w:spacing w:after="0"/>
    </w:pPr>
    <w:rPr>
      <w:noProof/>
      <w:color w:val="808080"/>
      <w:sz w:val="16"/>
      <w:szCs w:val="16"/>
    </w:rPr>
  </w:style>
  <w:style w:type="paragraph" w:customStyle="1" w:styleId="UNHCRleftboxbignumbers">
    <w:name w:val="UNHCR_leftbox_big_numbers"/>
    <w:basedOn w:val="UNHCRbignumbers"/>
    <w:link w:val="UNHCRleftboxbignumbersChar"/>
    <w:qFormat/>
    <w:rsid w:val="00C37712"/>
    <w:rPr>
      <w:color w:val="FFF200"/>
    </w:rPr>
  </w:style>
  <w:style w:type="paragraph" w:customStyle="1" w:styleId="UNHCRleftboxheading">
    <w:name w:val="UNHCR_leftbox_heading"/>
    <w:basedOn w:val="UNHCRcontenttext"/>
    <w:next w:val="UNHCRcontenttext"/>
    <w:qFormat/>
    <w:rsid w:val="00C40E54"/>
    <w:pPr>
      <w:pBdr>
        <w:bottom w:val="single" w:sz="4" w:space="1" w:color="FFFFFF"/>
      </w:pBdr>
      <w:spacing w:before="240" w:line="360" w:lineRule="exact"/>
    </w:pPr>
    <w:rPr>
      <w:caps/>
      <w:color w:val="FFFFFF"/>
      <w:sz w:val="32"/>
      <w:szCs w:val="32"/>
    </w:rPr>
  </w:style>
  <w:style w:type="character" w:customStyle="1" w:styleId="UNHCRleftboxbignumbersChar">
    <w:name w:val="UNHCR_leftbox_big_numbers Char"/>
    <w:link w:val="UNHCRleftboxbignumbers"/>
    <w:rsid w:val="00C37712"/>
    <w:rPr>
      <w:rFonts w:ascii="Calibri" w:hAnsi="Calibri"/>
      <w:color w:val="FFF200"/>
      <w:sz w:val="36"/>
    </w:rPr>
  </w:style>
  <w:style w:type="paragraph" w:customStyle="1" w:styleId="UNHCRleftboxtext">
    <w:name w:val="UNHCR_leftbox_text"/>
    <w:basedOn w:val="UNHCRtabletext"/>
    <w:qFormat/>
    <w:rsid w:val="00311950"/>
    <w:rPr>
      <w:color w:val="E6E6E6"/>
    </w:rPr>
  </w:style>
  <w:style w:type="paragraph" w:customStyle="1" w:styleId="UNHCRleftboxbullet">
    <w:name w:val="UNHCR_leftbox_bullet"/>
    <w:basedOn w:val="UNHCRcontenttext"/>
    <w:qFormat/>
    <w:rsid w:val="007A1C03"/>
    <w:pPr>
      <w:numPr>
        <w:numId w:val="3"/>
      </w:numPr>
      <w:ind w:left="284" w:hanging="284"/>
    </w:pPr>
    <w:rPr>
      <w:color w:val="E6E6E6"/>
      <w:sz w:val="18"/>
    </w:rPr>
  </w:style>
  <w:style w:type="paragraph" w:styleId="NoSpacing">
    <w:name w:val="No Spacing"/>
    <w:uiPriority w:val="1"/>
    <w:qFormat/>
    <w:rsid w:val="00F049A2"/>
    <w:rPr>
      <w:sz w:val="22"/>
      <w:szCs w:val="22"/>
    </w:rPr>
  </w:style>
  <w:style w:type="paragraph" w:styleId="Revision">
    <w:name w:val="Revision"/>
    <w:hidden/>
    <w:uiPriority w:val="99"/>
    <w:semiHidden/>
    <w:rsid w:val="000213A2"/>
    <w:rPr>
      <w:sz w:val="22"/>
      <w:szCs w:val="22"/>
    </w:rPr>
  </w:style>
  <w:style w:type="paragraph" w:customStyle="1" w:styleId="Default">
    <w:name w:val="Default"/>
    <w:rsid w:val="00B76FC7"/>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845532">
      <w:bodyDiv w:val="1"/>
      <w:marLeft w:val="0"/>
      <w:marRight w:val="0"/>
      <w:marTop w:val="0"/>
      <w:marBottom w:val="0"/>
      <w:divBdr>
        <w:top w:val="none" w:sz="0" w:space="0" w:color="auto"/>
        <w:left w:val="none" w:sz="0" w:space="0" w:color="auto"/>
        <w:bottom w:val="none" w:sz="0" w:space="0" w:color="auto"/>
        <w:right w:val="none" w:sz="0" w:space="0" w:color="auto"/>
      </w:divBdr>
    </w:div>
    <w:div w:id="1015158298">
      <w:bodyDiv w:val="1"/>
      <w:marLeft w:val="0"/>
      <w:marRight w:val="0"/>
      <w:marTop w:val="0"/>
      <w:marBottom w:val="0"/>
      <w:divBdr>
        <w:top w:val="none" w:sz="0" w:space="0" w:color="auto"/>
        <w:left w:val="none" w:sz="0" w:space="0" w:color="auto"/>
        <w:bottom w:val="none" w:sz="0" w:space="0" w:color="auto"/>
        <w:right w:val="none" w:sz="0" w:space="0" w:color="auto"/>
      </w:divBdr>
    </w:div>
    <w:div w:id="1027491314">
      <w:bodyDiv w:val="1"/>
      <w:marLeft w:val="0"/>
      <w:marRight w:val="0"/>
      <w:marTop w:val="0"/>
      <w:marBottom w:val="0"/>
      <w:divBdr>
        <w:top w:val="none" w:sz="0" w:space="0" w:color="auto"/>
        <w:left w:val="none" w:sz="0" w:space="0" w:color="auto"/>
        <w:bottom w:val="none" w:sz="0" w:space="0" w:color="auto"/>
        <w:right w:val="none" w:sz="0" w:space="0" w:color="auto"/>
      </w:divBdr>
    </w:div>
    <w:div w:id="1260143079">
      <w:bodyDiv w:val="1"/>
      <w:marLeft w:val="0"/>
      <w:marRight w:val="0"/>
      <w:marTop w:val="0"/>
      <w:marBottom w:val="0"/>
      <w:divBdr>
        <w:top w:val="none" w:sz="0" w:space="0" w:color="auto"/>
        <w:left w:val="none" w:sz="0" w:space="0" w:color="auto"/>
        <w:bottom w:val="none" w:sz="0" w:space="0" w:color="auto"/>
        <w:right w:val="none" w:sz="0" w:space="0" w:color="auto"/>
      </w:divBdr>
    </w:div>
    <w:div w:id="1449425120">
      <w:bodyDiv w:val="1"/>
      <w:marLeft w:val="0"/>
      <w:marRight w:val="0"/>
      <w:marTop w:val="0"/>
      <w:marBottom w:val="0"/>
      <w:divBdr>
        <w:top w:val="none" w:sz="0" w:space="0" w:color="auto"/>
        <w:left w:val="none" w:sz="0" w:space="0" w:color="auto"/>
        <w:bottom w:val="none" w:sz="0" w:space="0" w:color="auto"/>
        <w:right w:val="none" w:sz="0" w:space="0" w:color="auto"/>
      </w:divBdr>
    </w:div>
    <w:div w:id="1546020080">
      <w:bodyDiv w:val="1"/>
      <w:marLeft w:val="0"/>
      <w:marRight w:val="0"/>
      <w:marTop w:val="0"/>
      <w:marBottom w:val="0"/>
      <w:divBdr>
        <w:top w:val="none" w:sz="0" w:space="0" w:color="auto"/>
        <w:left w:val="none" w:sz="0" w:space="0" w:color="auto"/>
        <w:bottom w:val="none" w:sz="0" w:space="0" w:color="auto"/>
        <w:right w:val="none" w:sz="0" w:space="0" w:color="auto"/>
      </w:divBdr>
    </w:div>
    <w:div w:id="160153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TECTION%20CKY%202014\FACSHEET%202014\GUINEA%20UNHCR_Factsheet_Augus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Sheet1!$D$1:$E$1</c:f>
              <c:strCache>
                <c:ptCount val="1"/>
                <c:pt idx="0">
                  <c:v>Funded Gap</c:v>
                </c:pt>
              </c:strCache>
            </c:strRef>
          </c:tx>
          <c:spPr>
            <a:solidFill>
              <a:srgbClr val="CCCCCC"/>
            </a:solidFill>
            <a:ln w="2380">
              <a:noFill/>
            </a:ln>
          </c:spPr>
          <c:dPt>
            <c:idx val="0"/>
            <c:bubble3D val="0"/>
            <c:spPr>
              <a:solidFill>
                <a:srgbClr val="0077C0"/>
              </a:solidFill>
              <a:ln w="2380">
                <a:noFill/>
              </a:ln>
            </c:spPr>
          </c:dPt>
          <c:dPt>
            <c:idx val="1"/>
            <c:bubble3D val="0"/>
          </c:dPt>
          <c:dLbls>
            <c:dLbl>
              <c:idx val="0"/>
              <c:layout>
                <c:manualLayout>
                  <c:x val="5.9113300492610835E-2"/>
                  <c:y val="5.3639846743295021E-2"/>
                </c:manualLayout>
              </c:layout>
              <c:spPr>
                <a:noFill/>
              </c:spPr>
              <c:txPr>
                <a:bodyPr/>
                <a:lstStyle/>
                <a:p>
                  <a:pPr>
                    <a:defRPr sz="750">
                      <a:solidFill>
                        <a:srgbClr val="0077C0"/>
                      </a:solidFill>
                      <a:latin typeface="Calibri" pitchFamily="34" charset="0"/>
                      <a:cs typeface="Calibri"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4.5977528670985097E-2"/>
                  <c:y val="-5.3639846743295021E-2"/>
                </c:manualLayout>
              </c:layout>
              <c:spPr/>
              <c:txPr>
                <a:bodyPr/>
                <a:lstStyle/>
                <a:p>
                  <a:pPr>
                    <a:defRPr sz="750">
                      <a:solidFill>
                        <a:srgbClr val="404040"/>
                      </a:solidFill>
                      <a:latin typeface="Calibri" pitchFamily="34" charset="0"/>
                      <a:cs typeface="Calibri"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750">
                    <a:solidFill>
                      <a:srgbClr val="0077C0"/>
                    </a:solidFill>
                    <a:latin typeface="Calibri" pitchFamily="34" charset="0"/>
                    <a:cs typeface="Calibri" pitchFamily="34" charset="0"/>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Sheet1!$D$1:$E$1</c:f>
              <c:strCache>
                <c:ptCount val="2"/>
                <c:pt idx="0">
                  <c:v>Funded</c:v>
                </c:pt>
                <c:pt idx="1">
                  <c:v>Gap</c:v>
                </c:pt>
              </c:strCache>
            </c:strRef>
          </c:cat>
          <c:val>
            <c:numRef>
              <c:f>Sheet1!$D$2:$E$2</c:f>
              <c:numCache>
                <c:formatCode>#,##0</c:formatCode>
                <c:ptCount val="2"/>
                <c:pt idx="0">
                  <c:v>110038</c:v>
                </c:pt>
                <c:pt idx="1">
                  <c:v>4964433</c:v>
                </c:pt>
              </c:numCache>
            </c:numRef>
          </c:val>
        </c:ser>
        <c:dLbls>
          <c:showLegendKey val="0"/>
          <c:showVal val="0"/>
          <c:showCatName val="0"/>
          <c:showSerName val="0"/>
          <c:showPercent val="0"/>
          <c:showBubbleSize val="0"/>
          <c:showLeaderLines val="0"/>
        </c:dLbls>
        <c:firstSliceAng val="0"/>
      </c:pieChart>
      <c:spPr>
        <a:noFill/>
        <a:ln w="19038">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A1704-04F3-401C-B148-387A9B74E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GUINEA UNHCR_Factsheet_August.dotx</Template>
  <TotalTime>2</TotalTime>
  <Pages>4</Pages>
  <Words>1922</Words>
  <Characters>10572</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12470</CharactersWithSpaces>
  <SharedDoc>false</SharedDoc>
  <HLinks>
    <vt:vector size="6" baseType="variant">
      <vt:variant>
        <vt:i4>5046393</vt:i4>
      </vt:variant>
      <vt:variant>
        <vt:i4>0</vt:i4>
      </vt:variant>
      <vt:variant>
        <vt:i4>0</vt:i4>
      </vt:variant>
      <vt:variant>
        <vt:i4>5</vt:i4>
      </vt:variant>
      <vt:variant>
        <vt:lpwstr>mailto:hqfr00@unhcr.org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UNHCRuser</dc:creator>
  <cp:lastModifiedBy>Yollande Kenne Maffo</cp:lastModifiedBy>
  <cp:revision>2</cp:revision>
  <cp:lastPrinted>2017-05-22T10:12:00Z</cp:lastPrinted>
  <dcterms:created xsi:type="dcterms:W3CDTF">2017-08-07T12:38:00Z</dcterms:created>
  <dcterms:modified xsi:type="dcterms:W3CDTF">2017-08-07T12:38:00Z</dcterms:modified>
</cp:coreProperties>
</file>